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9A6F5" w14:textId="77777777" w:rsidR="000E5BB3" w:rsidRPr="0053726E" w:rsidRDefault="000E5BB3" w:rsidP="0053726E">
      <w:pPr>
        <w:shd w:val="clear" w:color="auto" w:fill="1B3F52" w:themeFill="accent3"/>
        <w:tabs>
          <w:tab w:val="left" w:pos="8055"/>
        </w:tabs>
        <w:jc w:val="center"/>
        <w:rPr>
          <w:rFonts w:ascii="Red Hat Display" w:hAnsi="Red Hat Display" w:cs="Red Hat Display"/>
          <w:b/>
          <w:bCs/>
          <w:sz w:val="28"/>
          <w:szCs w:val="28"/>
        </w:rPr>
      </w:pPr>
      <w:r w:rsidRPr="0053726E">
        <w:rPr>
          <w:rFonts w:ascii="Red Hat Display" w:hAnsi="Red Hat Display" w:cs="Red Hat Display"/>
          <w:b/>
          <w:bCs/>
          <w:sz w:val="28"/>
          <w:szCs w:val="28"/>
        </w:rPr>
        <w:t>Global Women Activate Leaders Programme</w:t>
      </w:r>
    </w:p>
    <w:p w14:paraId="38409683" w14:textId="7256BE79" w:rsidR="00327310" w:rsidRPr="0053726E" w:rsidRDefault="000E5BB3" w:rsidP="0053726E">
      <w:pPr>
        <w:shd w:val="clear" w:color="auto" w:fill="1B3F52" w:themeFill="accent3"/>
        <w:tabs>
          <w:tab w:val="left" w:pos="8055"/>
        </w:tabs>
        <w:jc w:val="center"/>
        <w:rPr>
          <w:rFonts w:ascii="Red Hat Display" w:hAnsi="Red Hat Display" w:cs="Red Hat Display"/>
          <w:b/>
          <w:bCs/>
          <w:color w:val="2F97AB" w:themeColor="accent1"/>
          <w:sz w:val="28"/>
          <w:szCs w:val="28"/>
        </w:rPr>
      </w:pPr>
      <w:r w:rsidRPr="0053726E">
        <w:rPr>
          <w:rFonts w:ascii="Red Hat Display" w:hAnsi="Red Hat Display" w:cs="Red Hat Display"/>
          <w:b/>
          <w:bCs/>
          <w:color w:val="2F97AB" w:themeColor="accent1"/>
          <w:sz w:val="28"/>
          <w:szCs w:val="28"/>
        </w:rPr>
        <w:t>APPLICATION FORM 2025</w:t>
      </w: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2F97AB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1"/>
        <w:gridCol w:w="5029"/>
      </w:tblGrid>
      <w:tr w:rsidR="000E5BB3" w14:paraId="5DB1E30E" w14:textId="77777777" w:rsidTr="00604EDF">
        <w:tc>
          <w:tcPr>
            <w:tcW w:w="10490" w:type="dxa"/>
            <w:gridSpan w:val="2"/>
            <w:tcBorders>
              <w:bottom w:val="single" w:sz="12" w:space="0" w:color="2F97AB" w:themeColor="accent1"/>
            </w:tcBorders>
          </w:tcPr>
          <w:p w14:paraId="2A104EDE" w14:textId="77777777" w:rsidR="001C40E0" w:rsidRPr="0053726E" w:rsidRDefault="001C40E0" w:rsidP="00775003">
            <w:pPr>
              <w:pStyle w:val="BodyText"/>
              <w:tabs>
                <w:tab w:val="left" w:pos="142"/>
              </w:tabs>
              <w:ind w:left="0"/>
              <w:rPr>
                <w:rFonts w:ascii="Red Hat Display" w:hAnsi="Red Hat Display" w:cs="Red Hat Display"/>
                <w:b/>
                <w:bCs/>
                <w:color w:val="2F97AB" w:themeColor="accent1"/>
                <w:sz w:val="22"/>
                <w:szCs w:val="22"/>
                <w:lang w:val="en-NZ"/>
              </w:rPr>
            </w:pPr>
            <w:r w:rsidRPr="0053726E">
              <w:rPr>
                <w:rFonts w:ascii="Red Hat Display" w:hAnsi="Red Hat Display" w:cs="Red Hat Display"/>
                <w:b/>
                <w:bCs/>
                <w:color w:val="2F97AB" w:themeColor="accent1"/>
                <w:sz w:val="22"/>
                <w:szCs w:val="22"/>
                <w:lang w:val="en-NZ"/>
              </w:rPr>
              <w:t xml:space="preserve">GLOBAL WOMEN </w:t>
            </w:r>
          </w:p>
          <w:p w14:paraId="4EAE698C" w14:textId="77777777" w:rsidR="001C40E0" w:rsidRPr="00F94D2C" w:rsidRDefault="001C40E0" w:rsidP="00775003">
            <w:pPr>
              <w:pStyle w:val="BodyText"/>
              <w:tabs>
                <w:tab w:val="left" w:pos="142"/>
              </w:tabs>
              <w:ind w:left="0"/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</w:pPr>
            <w:r w:rsidRPr="00F94D2C"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  <w:t>Who we are</w:t>
            </w:r>
          </w:p>
          <w:p w14:paraId="5EE8E7FB" w14:textId="2388ED98" w:rsidR="001C40E0" w:rsidRPr="00F94D2C" w:rsidRDefault="001C40E0" w:rsidP="00775003">
            <w:pPr>
              <w:pStyle w:val="BodyText"/>
              <w:tabs>
                <w:tab w:val="left" w:pos="142"/>
              </w:tabs>
              <w:ind w:left="0"/>
              <w:rPr>
                <w:rFonts w:ascii="Red Hat Display" w:hAnsi="Red Hat Display" w:cs="Red Hat Display"/>
                <w:sz w:val="20"/>
                <w:szCs w:val="20"/>
                <w:lang w:val="en-NZ"/>
              </w:rPr>
            </w:pPr>
            <w:r w:rsidRPr="00F94D2C">
              <w:rPr>
                <w:rFonts w:ascii="Red Hat Display" w:hAnsi="Red Hat Display" w:cs="Red Hat Display"/>
                <w:bCs/>
                <w:sz w:val="20"/>
                <w:szCs w:val="20"/>
                <w:lang w:val="en-NZ"/>
              </w:rPr>
              <w:t xml:space="preserve">Global Women is a non-profit membership organisation with over </w:t>
            </w:r>
            <w:r w:rsidR="00CD6E94">
              <w:rPr>
                <w:rFonts w:ascii="Red Hat Display" w:hAnsi="Red Hat Display" w:cs="Red Hat Display"/>
                <w:bCs/>
                <w:sz w:val="20"/>
                <w:szCs w:val="20"/>
                <w:lang w:val="en-NZ"/>
              </w:rPr>
              <w:t>4</w:t>
            </w:r>
            <w:r w:rsidRPr="00F94D2C">
              <w:rPr>
                <w:rFonts w:ascii="Red Hat Display" w:hAnsi="Red Hat Display" w:cs="Red Hat Display"/>
                <w:bCs/>
                <w:sz w:val="20"/>
                <w:szCs w:val="20"/>
                <w:lang w:val="en-NZ"/>
              </w:rPr>
              <w:t>40 exceptional female members.</w:t>
            </w:r>
            <w:r w:rsidR="00CD6E94">
              <w:rPr>
                <w:rFonts w:ascii="Red Hat Display" w:hAnsi="Red Hat Display" w:cs="Red Hat Display"/>
                <w:bCs/>
                <w:sz w:val="20"/>
                <w:szCs w:val="20"/>
                <w:lang w:val="en-NZ"/>
              </w:rPr>
              <w:t xml:space="preserve">  </w:t>
            </w:r>
            <w:r w:rsidRPr="00F94D2C">
              <w:rPr>
                <w:rFonts w:ascii="Red Hat Display" w:hAnsi="Red Hat Display" w:cs="Red Hat Display"/>
                <w:bCs/>
                <w:sz w:val="20"/>
                <w:szCs w:val="20"/>
                <w:lang w:val="en-NZ"/>
              </w:rPr>
              <w:t xml:space="preserve">We partner with influential people and forward-thinking brands to drive inclusion and diversity in leadership. </w:t>
            </w:r>
          </w:p>
          <w:p w14:paraId="54240796" w14:textId="77777777" w:rsidR="006264EB" w:rsidRDefault="006264EB" w:rsidP="00775003">
            <w:pPr>
              <w:rPr>
                <w:rFonts w:ascii="Red Hat Display" w:hAnsi="Red Hat Display" w:cs="Red Hat Display"/>
                <w:b/>
                <w:spacing w:val="1"/>
                <w:sz w:val="20"/>
                <w:szCs w:val="20"/>
                <w:lang w:val="en-NZ"/>
              </w:rPr>
            </w:pPr>
          </w:p>
          <w:p w14:paraId="28186C70" w14:textId="58732374" w:rsidR="001C40E0" w:rsidRPr="00F94D2C" w:rsidRDefault="001C40E0" w:rsidP="00775003">
            <w:pPr>
              <w:rPr>
                <w:rFonts w:ascii="Red Hat Display" w:hAnsi="Red Hat Display" w:cs="Red Hat Display"/>
                <w:b/>
                <w:spacing w:val="1"/>
                <w:sz w:val="20"/>
                <w:szCs w:val="20"/>
                <w:lang w:val="en-NZ"/>
              </w:rPr>
            </w:pPr>
            <w:r w:rsidRPr="00F94D2C">
              <w:rPr>
                <w:rFonts w:ascii="Red Hat Display" w:hAnsi="Red Hat Display" w:cs="Red Hat Display"/>
                <w:b/>
                <w:spacing w:val="1"/>
                <w:sz w:val="20"/>
                <w:szCs w:val="20"/>
                <w:lang w:val="en-NZ"/>
              </w:rPr>
              <w:t>Our Dream</w:t>
            </w:r>
          </w:p>
          <w:p w14:paraId="4C04DFE0" w14:textId="77777777" w:rsidR="001C40E0" w:rsidRPr="00F94D2C" w:rsidRDefault="001C40E0" w:rsidP="00775003">
            <w:pPr>
              <w:rPr>
                <w:rFonts w:ascii="Red Hat Display" w:hAnsi="Red Hat Display" w:cs="Red Hat Display"/>
                <w:spacing w:val="1"/>
                <w:sz w:val="20"/>
                <w:szCs w:val="20"/>
                <w:lang w:val="en-NZ"/>
              </w:rPr>
            </w:pPr>
            <w:r w:rsidRPr="00F94D2C">
              <w:rPr>
                <w:rFonts w:ascii="Red Hat Display" w:hAnsi="Red Hat Display" w:cs="Red Hat Display"/>
                <w:spacing w:val="1"/>
                <w:sz w:val="20"/>
                <w:szCs w:val="20"/>
                <w:lang w:val="en-NZ"/>
              </w:rPr>
              <w:t>The best country to live, work and play in – a prosperous nation underpinned by diverse leadership.</w:t>
            </w:r>
          </w:p>
          <w:p w14:paraId="165A62E2" w14:textId="77777777" w:rsidR="006264EB" w:rsidRDefault="006264EB" w:rsidP="00775003">
            <w:pPr>
              <w:rPr>
                <w:rFonts w:ascii="Red Hat Display" w:hAnsi="Red Hat Display" w:cs="Red Hat Display"/>
                <w:b/>
                <w:bCs/>
                <w:spacing w:val="1"/>
                <w:sz w:val="20"/>
                <w:szCs w:val="20"/>
                <w:lang w:val="mi-NZ"/>
              </w:rPr>
            </w:pPr>
          </w:p>
          <w:p w14:paraId="720D7062" w14:textId="0543D54B" w:rsidR="001C40E0" w:rsidRPr="00F94D2C" w:rsidRDefault="001C40E0" w:rsidP="00775003">
            <w:pPr>
              <w:rPr>
                <w:rFonts w:ascii="Red Hat Display" w:hAnsi="Red Hat Display" w:cs="Red Hat Display"/>
                <w:b/>
                <w:spacing w:val="1"/>
                <w:sz w:val="20"/>
                <w:szCs w:val="20"/>
                <w:lang w:val="en-NZ"/>
              </w:rPr>
            </w:pPr>
            <w:r w:rsidRPr="00F94D2C">
              <w:rPr>
                <w:rFonts w:ascii="Red Hat Display" w:hAnsi="Red Hat Display" w:cs="Red Hat Display"/>
                <w:b/>
                <w:bCs/>
                <w:spacing w:val="1"/>
                <w:sz w:val="20"/>
                <w:szCs w:val="20"/>
                <w:lang w:val="mi-NZ"/>
              </w:rPr>
              <w:t>Our Purpose</w:t>
            </w:r>
          </w:p>
          <w:p w14:paraId="7F4C1742" w14:textId="2D75C6F4" w:rsidR="000E5BB3" w:rsidRDefault="001C40E0" w:rsidP="00775003">
            <w:pPr>
              <w:tabs>
                <w:tab w:val="left" w:pos="8055"/>
              </w:tabs>
              <w:rPr>
                <w:rFonts w:ascii="Red Hat Display" w:hAnsi="Red Hat Display" w:cs="Red Hat Display"/>
                <w:bCs/>
                <w:spacing w:val="1"/>
                <w:sz w:val="20"/>
                <w:szCs w:val="20"/>
                <w:lang w:val="en-NZ"/>
              </w:rPr>
            </w:pPr>
            <w:r w:rsidRPr="00F94D2C">
              <w:rPr>
                <w:rFonts w:ascii="Red Hat Display" w:hAnsi="Red Hat Display" w:cs="Red Hat Display"/>
                <w:bCs/>
                <w:spacing w:val="1"/>
                <w:sz w:val="20"/>
                <w:szCs w:val="20"/>
                <w:lang w:val="en-NZ"/>
              </w:rPr>
              <w:t xml:space="preserve">To encourage diversity in leadership in Aotearoa New Zealand through promoting, encouraging and facilitating the development of </w:t>
            </w:r>
            <w:r w:rsidR="00B65C83">
              <w:rPr>
                <w:rFonts w:ascii="Red Hat Display" w:hAnsi="Red Hat Display" w:cs="Red Hat Display"/>
                <w:bCs/>
                <w:spacing w:val="1"/>
                <w:sz w:val="20"/>
                <w:szCs w:val="20"/>
                <w:lang w:val="en-NZ"/>
              </w:rPr>
              <w:t xml:space="preserve">Aotearoa </w:t>
            </w:r>
            <w:r w:rsidRPr="00F94D2C">
              <w:rPr>
                <w:rFonts w:ascii="Red Hat Display" w:hAnsi="Red Hat Display" w:cs="Red Hat Display"/>
                <w:bCs/>
                <w:spacing w:val="1"/>
                <w:sz w:val="20"/>
                <w:szCs w:val="20"/>
                <w:lang w:val="en-NZ"/>
              </w:rPr>
              <w:t>New Zealand women.</w:t>
            </w:r>
          </w:p>
          <w:p w14:paraId="63200021" w14:textId="089D61E8" w:rsidR="0053726E" w:rsidRDefault="0053726E" w:rsidP="00775003">
            <w:pPr>
              <w:tabs>
                <w:tab w:val="left" w:pos="8055"/>
              </w:tabs>
              <w:rPr>
                <w:rFonts w:ascii="Red Hat Display" w:hAnsi="Red Hat Display" w:cs="Red Hat Display"/>
                <w:sz w:val="20"/>
                <w:szCs w:val="20"/>
              </w:rPr>
            </w:pPr>
          </w:p>
        </w:tc>
      </w:tr>
      <w:tr w:rsidR="001C40E0" w14:paraId="7ED98CC4" w14:textId="77777777" w:rsidTr="00604EDF">
        <w:tc>
          <w:tcPr>
            <w:tcW w:w="5461" w:type="dxa"/>
            <w:tcBorders>
              <w:top w:val="single" w:sz="12" w:space="0" w:color="2F97AB" w:themeColor="accent1"/>
              <w:left w:val="single" w:sz="12" w:space="0" w:color="2F97AB" w:themeColor="accent1"/>
              <w:bottom w:val="single" w:sz="12" w:space="0" w:color="2F97AB" w:themeColor="accent1"/>
            </w:tcBorders>
            <w:vAlign w:val="center"/>
          </w:tcPr>
          <w:p w14:paraId="03F5B9E9" w14:textId="006C007B" w:rsidR="001C40E0" w:rsidRPr="001C40E0" w:rsidRDefault="001C40E0" w:rsidP="00775003">
            <w:pPr>
              <w:tabs>
                <w:tab w:val="left" w:pos="8055"/>
              </w:tabs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</w:pPr>
            <w:r w:rsidRPr="0053726E">
              <w:rPr>
                <w:rFonts w:ascii="Red Hat Display" w:hAnsi="Red Hat Display" w:cs="Red Hat Display"/>
                <w:b/>
                <w:bCs/>
                <w:color w:val="2F97AB" w:themeColor="accent1"/>
                <w:spacing w:val="1"/>
                <w:sz w:val="20"/>
                <w:szCs w:val="20"/>
                <w:lang w:val="en-NZ"/>
              </w:rPr>
              <w:t>COMPLETED FORMS MUST BE SENT TO:</w:t>
            </w:r>
          </w:p>
        </w:tc>
        <w:tc>
          <w:tcPr>
            <w:tcW w:w="5029" w:type="dxa"/>
            <w:tcBorders>
              <w:top w:val="single" w:sz="12" w:space="0" w:color="2F97AB" w:themeColor="accent1"/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36CECA5F" w14:textId="08B1988B" w:rsidR="001C40E0" w:rsidRPr="00BE427A" w:rsidRDefault="00BE427A" w:rsidP="00775003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</w:rPr>
            </w:pPr>
            <w:r w:rsidRPr="00BE427A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u w:val="none"/>
              </w:rPr>
              <w:t>N</w:t>
            </w:r>
            <w:r w:rsidRPr="00BE427A">
              <w:rPr>
                <w:rStyle w:val="Hyperlink"/>
                <w:rFonts w:ascii="Red Hat Display" w:hAnsi="Red Hat Display" w:cs="Red Hat Display"/>
                <w:b w:val="0"/>
                <w:bCs w:val="0"/>
                <w:color w:val="000000" w:themeColor="text1"/>
                <w:sz w:val="20"/>
                <w:u w:val="none"/>
              </w:rPr>
              <w:t>oah Whaiapu</w:t>
            </w:r>
          </w:p>
          <w:p w14:paraId="1B6EA5C1" w14:textId="759D5C33" w:rsidR="001C40E0" w:rsidRPr="004B7BF3" w:rsidRDefault="004B7BF3" w:rsidP="00775003">
            <w:pPr>
              <w:tabs>
                <w:tab w:val="left" w:pos="8055"/>
              </w:tabs>
            </w:pPr>
            <w:hyperlink r:id="rId11" w:history="1">
              <w:r w:rsidRPr="00641BE9">
                <w:rPr>
                  <w:rStyle w:val="Hyperlink"/>
                </w:rPr>
                <w:t>noah.whaiapu@globalwomen..org.nz</w:t>
              </w:r>
            </w:hyperlink>
            <w:r w:rsidR="001C40E0" w:rsidRPr="00F94D2C">
              <w:rPr>
                <w:rStyle w:val="Hyperlink"/>
                <w:rFonts w:ascii="Red Hat Display" w:hAnsi="Red Hat Display" w:cs="Red Hat Display"/>
                <w:color w:val="000000" w:themeColor="text1"/>
                <w:sz w:val="20"/>
                <w:u w:val="none"/>
              </w:rPr>
              <w:t xml:space="preserve"> </w:t>
            </w:r>
          </w:p>
        </w:tc>
      </w:tr>
      <w:tr w:rsidR="00604EDF" w14:paraId="14C3D8C4" w14:textId="77777777" w:rsidTr="00604EDF">
        <w:tc>
          <w:tcPr>
            <w:tcW w:w="5461" w:type="dxa"/>
            <w:tcBorders>
              <w:top w:val="single" w:sz="12" w:space="0" w:color="2F97AB" w:themeColor="accent1"/>
              <w:bottom w:val="nil"/>
            </w:tcBorders>
            <w:vAlign w:val="center"/>
          </w:tcPr>
          <w:p w14:paraId="18C7890C" w14:textId="77777777" w:rsidR="00604EDF" w:rsidRPr="0053726E" w:rsidRDefault="00604EDF" w:rsidP="00775003">
            <w:pPr>
              <w:tabs>
                <w:tab w:val="left" w:pos="8055"/>
              </w:tabs>
              <w:rPr>
                <w:rFonts w:ascii="Red Hat Display" w:hAnsi="Red Hat Display" w:cs="Red Hat Display"/>
                <w:b/>
                <w:bCs/>
                <w:color w:val="2F97AB" w:themeColor="accent1"/>
                <w:spacing w:val="1"/>
                <w:sz w:val="20"/>
                <w:szCs w:val="20"/>
                <w:lang w:val="en-NZ"/>
              </w:rPr>
            </w:pPr>
          </w:p>
        </w:tc>
        <w:tc>
          <w:tcPr>
            <w:tcW w:w="5029" w:type="dxa"/>
            <w:tcBorders>
              <w:top w:val="single" w:sz="12" w:space="0" w:color="2F97AB" w:themeColor="accent1"/>
              <w:bottom w:val="nil"/>
            </w:tcBorders>
          </w:tcPr>
          <w:p w14:paraId="39E15698" w14:textId="77777777" w:rsidR="00604EDF" w:rsidRPr="00F74D3F" w:rsidRDefault="00604EDF" w:rsidP="00775003">
            <w:pPr>
              <w:pStyle w:val="Heading1"/>
              <w:ind w:left="0"/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u w:val="none"/>
              </w:rPr>
            </w:pPr>
          </w:p>
        </w:tc>
      </w:tr>
      <w:tr w:rsidR="001C40E0" w14:paraId="344B473D" w14:textId="77777777" w:rsidTr="00604EDF">
        <w:tc>
          <w:tcPr>
            <w:tcW w:w="10490" w:type="dxa"/>
            <w:gridSpan w:val="2"/>
            <w:tcBorders>
              <w:top w:val="nil"/>
              <w:bottom w:val="single" w:sz="12" w:space="0" w:color="2F97AB" w:themeColor="accent1"/>
            </w:tcBorders>
          </w:tcPr>
          <w:p w14:paraId="178499CD" w14:textId="2A309604" w:rsidR="001C40E0" w:rsidRPr="0053726E" w:rsidRDefault="001C40E0" w:rsidP="00775003">
            <w:pPr>
              <w:pStyle w:val="BodyText"/>
              <w:tabs>
                <w:tab w:val="left" w:pos="142"/>
              </w:tabs>
              <w:ind w:left="0"/>
              <w:rPr>
                <w:rFonts w:ascii="Red Hat Display" w:hAnsi="Red Hat Display" w:cs="Red Hat Display"/>
                <w:b/>
                <w:bCs/>
                <w:color w:val="2F97AB" w:themeColor="accent1"/>
                <w:spacing w:val="1"/>
                <w:sz w:val="20"/>
                <w:szCs w:val="20"/>
                <w:lang w:val="en-NZ"/>
              </w:rPr>
            </w:pPr>
            <w:r w:rsidRPr="0053726E">
              <w:rPr>
                <w:rFonts w:ascii="Red Hat Display" w:hAnsi="Red Hat Display" w:cs="Red Hat Display"/>
                <w:b/>
                <w:bCs/>
                <w:color w:val="2F97AB" w:themeColor="accent1"/>
                <w:spacing w:val="1"/>
                <w:sz w:val="20"/>
                <w:szCs w:val="20"/>
                <w:lang w:val="en-NZ"/>
              </w:rPr>
              <w:t xml:space="preserve">GLOBAL WOMEN ACTIVATE CRITERIA: </w:t>
            </w:r>
          </w:p>
          <w:p w14:paraId="71965D2B" w14:textId="5A4C447B" w:rsidR="001C40E0" w:rsidRPr="00F75B3E" w:rsidRDefault="001C40E0" w:rsidP="00F75B3E">
            <w:pPr>
              <w:pStyle w:val="Heading1"/>
              <w:numPr>
                <w:ilvl w:val="0"/>
                <w:numId w:val="19"/>
              </w:numPr>
              <w:ind w:left="357" w:hanging="357"/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recognised by her organisation as a high-potential individual, an effective </w:t>
            </w:r>
            <w:r w:rsidRPr="00F75B3E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leader and willing to succeed in her career </w:t>
            </w:r>
          </w:p>
          <w:p w14:paraId="308124A5" w14:textId="379B851D" w:rsidR="001C40E0" w:rsidRPr="00775003" w:rsidRDefault="001C40E0" w:rsidP="00775003">
            <w:pPr>
              <w:pStyle w:val="Heading1"/>
              <w:numPr>
                <w:ilvl w:val="0"/>
                <w:numId w:val="19"/>
              </w:numPr>
              <w:ind w:left="357" w:hanging="357"/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 to her community/iwi</w:t>
            </w:r>
            <w:r w:rsidR="00775003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,</w:t>
            </w:r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intellectually curious and willing to step outside her comfort</w:t>
            </w:r>
            <w:r w:rsidR="00775003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</w:t>
            </w:r>
            <w:r w:rsidRPr="00775003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zone</w:t>
            </w:r>
          </w:p>
          <w:p w14:paraId="6567A8AD" w14:textId="77777777" w:rsidR="001C40E0" w:rsidRPr="00F94D2C" w:rsidRDefault="001C40E0" w:rsidP="00775003">
            <w:pPr>
              <w:pStyle w:val="Heading1"/>
              <w:numPr>
                <w:ilvl w:val="0"/>
                <w:numId w:val="19"/>
              </w:numPr>
              <w:ind w:left="357" w:hanging="357"/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 - is </w:t>
            </w:r>
            <w:r w:rsidRPr="00F94D2C">
              <w:rPr>
                <w:rStyle w:val="Hyperlink"/>
                <w:rFonts w:ascii="Red Hat Display" w:hAnsi="Red Hat Display" w:cs="Red Hat Display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to perform at their best</w:t>
            </w:r>
          </w:p>
          <w:p w14:paraId="54BEF3C6" w14:textId="77777777" w:rsidR="001C40E0" w:rsidRPr="00F94D2C" w:rsidRDefault="001C40E0" w:rsidP="00775003">
            <w:pPr>
              <w:pStyle w:val="Heading1"/>
              <w:numPr>
                <w:ilvl w:val="0"/>
                <w:numId w:val="19"/>
              </w:numPr>
              <w:ind w:left="0" w:firstLine="0"/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could be from a non-profit organisation or running her own business</w:t>
            </w:r>
          </w:p>
          <w:p w14:paraId="3C9AE798" w14:textId="77777777" w:rsidR="001C40E0" w:rsidRPr="00F94D2C" w:rsidRDefault="001C40E0" w:rsidP="00775003">
            <w:pPr>
              <w:pStyle w:val="Heading1"/>
              <w:numPr>
                <w:ilvl w:val="0"/>
                <w:numId w:val="19"/>
              </w:numPr>
              <w:ind w:left="0" w:firstLine="0"/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F94D2C">
              <w:rPr>
                <w:rStyle w:val="Hyperlink"/>
                <w:rFonts w:ascii="Red Hat Display" w:hAnsi="Red Hat Display" w:cs="Red Hat Display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  <w:p w14:paraId="1DB384F1" w14:textId="77777777" w:rsidR="001C40E0" w:rsidRPr="00F94D2C" w:rsidRDefault="001C40E0" w:rsidP="00775003">
            <w:pPr>
              <w:pStyle w:val="Heading1"/>
              <w:numPr>
                <w:ilvl w:val="0"/>
                <w:numId w:val="19"/>
              </w:numPr>
              <w:ind w:left="0" w:firstLine="0"/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</w:t>
            </w:r>
          </w:p>
          <w:p w14:paraId="0AFFD969" w14:textId="77777777" w:rsidR="001C40E0" w:rsidRPr="0053726E" w:rsidRDefault="001C40E0" w:rsidP="00775003">
            <w:pPr>
              <w:pStyle w:val="Heading1"/>
              <w:ind w:left="0"/>
              <w:rPr>
                <w:rFonts w:ascii="Red Hat Display" w:hAnsi="Red Hat Display" w:cs="Red Hat Display"/>
                <w:spacing w:val="1"/>
                <w:sz w:val="20"/>
                <w:szCs w:val="20"/>
                <w:lang w:val="en-NZ"/>
              </w:rPr>
            </w:pPr>
          </w:p>
          <w:p w14:paraId="14444C0B" w14:textId="15729218" w:rsidR="001C40E0" w:rsidRPr="0053726E" w:rsidRDefault="001C40E0" w:rsidP="00775003">
            <w:pPr>
              <w:pStyle w:val="Heading1"/>
              <w:ind w:left="0"/>
              <w:rPr>
                <w:rFonts w:ascii="Red Hat Display" w:hAnsi="Red Hat Display" w:cs="Red Hat Display"/>
                <w:color w:val="2F97AB" w:themeColor="accent1"/>
                <w:spacing w:val="1"/>
                <w:sz w:val="20"/>
                <w:szCs w:val="20"/>
                <w:lang w:val="en-NZ"/>
              </w:rPr>
            </w:pPr>
            <w:r w:rsidRPr="0053726E">
              <w:rPr>
                <w:rFonts w:ascii="Red Hat Display" w:hAnsi="Red Hat Display" w:cs="Red Hat Display"/>
                <w:color w:val="2F97AB" w:themeColor="accent1"/>
                <w:spacing w:val="1"/>
                <w:sz w:val="20"/>
                <w:szCs w:val="20"/>
                <w:lang w:val="en-NZ"/>
              </w:rPr>
              <w:t>THE TINDALL FOUNDATION  – NOT-FOR-PROFIT/COMMUNITY SCHOLARSHIP CRITERIA:</w:t>
            </w:r>
          </w:p>
          <w:p w14:paraId="1B25ECA2" w14:textId="77777777" w:rsidR="001C40E0" w:rsidRPr="00F94D2C" w:rsidRDefault="001C40E0" w:rsidP="00775003">
            <w:pPr>
              <w:pStyle w:val="Heading1"/>
              <w:numPr>
                <w:ilvl w:val="0"/>
                <w:numId w:val="19"/>
              </w:numPr>
              <w:ind w:left="0" w:firstLine="0"/>
              <w:rPr>
                <w:rStyle w:val="Hyperlink"/>
                <w:rFonts w:ascii="Red Hat Display" w:eastAsiaTheme="minorHAnsi" w:hAnsi="Red Hat Display" w:cs="Red Hat Display"/>
                <w:bCs w:val="0"/>
                <w:color w:val="auto"/>
                <w:sz w:val="20"/>
                <w:szCs w:val="20"/>
                <w:u w:val="none"/>
              </w:rPr>
            </w:pPr>
            <w:r w:rsidRPr="00F94D2C">
              <w:rPr>
                <w:rStyle w:val="Hyperlink"/>
                <w:rFonts w:ascii="Red Hat Display" w:eastAsiaTheme="minorHAnsi" w:hAnsi="Red Hat Display" w:cs="Red Hat Display"/>
                <w:bCs w:val="0"/>
                <w:color w:val="auto"/>
                <w:sz w:val="20"/>
                <w:szCs w:val="20"/>
                <w:u w:val="none"/>
              </w:rPr>
              <w:t>She MUST be from the Not for Profit or Community sector</w:t>
            </w:r>
          </w:p>
          <w:p w14:paraId="5AAECEC7" w14:textId="6AE90A65" w:rsidR="001C40E0" w:rsidRPr="00197CF8" w:rsidRDefault="001C40E0" w:rsidP="00197CF8">
            <w:pPr>
              <w:pStyle w:val="Heading1"/>
              <w:numPr>
                <w:ilvl w:val="0"/>
                <w:numId w:val="19"/>
              </w:numPr>
              <w:ind w:left="357" w:hanging="357"/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197CF8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recognised by her organisation as a high-potential individual, an effective leader and willing to succeed in her career </w:t>
            </w:r>
          </w:p>
          <w:p w14:paraId="7F3F9709" w14:textId="3D987A05" w:rsidR="001C40E0" w:rsidRPr="00F94D2C" w:rsidRDefault="001C40E0" w:rsidP="00197CF8">
            <w:pPr>
              <w:pStyle w:val="Heading1"/>
              <w:numPr>
                <w:ilvl w:val="0"/>
                <w:numId w:val="19"/>
              </w:numPr>
              <w:ind w:left="357" w:hanging="357"/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 to her community/</w:t>
            </w:r>
            <w:proofErr w:type="gramStart"/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iwi ;</w:t>
            </w:r>
            <w:proofErr w:type="gramEnd"/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is intellectually curious and willing to step outside her comfort zone</w:t>
            </w:r>
          </w:p>
          <w:p w14:paraId="45921FF1" w14:textId="77777777" w:rsidR="001C40E0" w:rsidRPr="00F94D2C" w:rsidRDefault="001C40E0" w:rsidP="00D53F9B">
            <w:pPr>
              <w:pStyle w:val="Heading1"/>
              <w:numPr>
                <w:ilvl w:val="0"/>
                <w:numId w:val="19"/>
              </w:numPr>
              <w:ind w:left="357" w:hanging="357"/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 - is </w:t>
            </w:r>
            <w:r w:rsidRPr="00F94D2C">
              <w:rPr>
                <w:rStyle w:val="Hyperlink"/>
                <w:rFonts w:ascii="Red Hat Display" w:hAnsi="Red Hat Display" w:cs="Red Hat Display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to perform at their best</w:t>
            </w:r>
          </w:p>
          <w:p w14:paraId="6CEFD549" w14:textId="77777777" w:rsidR="0053726E" w:rsidRPr="0053726E" w:rsidRDefault="001C40E0" w:rsidP="00775003">
            <w:pPr>
              <w:pStyle w:val="Heading1"/>
              <w:numPr>
                <w:ilvl w:val="0"/>
                <w:numId w:val="19"/>
              </w:numPr>
              <w:ind w:left="0" w:firstLine="0"/>
              <w:rPr>
                <w:rStyle w:val="Hyperlink"/>
                <w:rFonts w:ascii="Red Hat Display" w:hAnsi="Red Hat Display" w:cs="Red Hat Display"/>
                <w:color w:val="auto"/>
                <w:sz w:val="20"/>
                <w:szCs w:val="20"/>
                <w:u w:val="none"/>
              </w:rPr>
            </w:pPr>
            <w:r w:rsidRPr="00F94D2C">
              <w:rPr>
                <w:rStyle w:val="Hyperlink"/>
                <w:rFonts w:ascii="Red Hat Display" w:hAnsi="Red Hat Display" w:cs="Red Hat Display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  <w:p w14:paraId="0D5159AC" w14:textId="77777777" w:rsidR="001C40E0" w:rsidRPr="0053726E" w:rsidRDefault="001C40E0" w:rsidP="00775003">
            <w:pPr>
              <w:pStyle w:val="Heading1"/>
              <w:numPr>
                <w:ilvl w:val="0"/>
                <w:numId w:val="19"/>
              </w:numPr>
              <w:ind w:left="0" w:firstLine="0"/>
              <w:rPr>
                <w:rStyle w:val="Hyperlink"/>
                <w:rFonts w:ascii="Red Hat Display" w:hAnsi="Red Hat Display" w:cs="Red Hat Display"/>
                <w:color w:val="auto"/>
                <w:sz w:val="20"/>
                <w:szCs w:val="20"/>
                <w:u w:val="none"/>
              </w:rPr>
            </w:pPr>
            <w:r w:rsidRPr="00F94D2C">
              <w:rPr>
                <w:rStyle w:val="Hyperlink"/>
                <w:rFonts w:ascii="Red Hat Display" w:eastAsiaTheme="minorHAnsi" w:hAnsi="Red Hat Display" w:cs="Red Hat Display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D5656C3" w14:textId="581D0904" w:rsidR="0053726E" w:rsidRDefault="0053726E" w:rsidP="00775003">
            <w:pPr>
              <w:pStyle w:val="Heading1"/>
              <w:ind w:left="0"/>
              <w:rPr>
                <w:rFonts w:ascii="Red Hat Display" w:hAnsi="Red Hat Display" w:cs="Red Hat Display"/>
                <w:sz w:val="20"/>
                <w:szCs w:val="20"/>
              </w:rPr>
            </w:pPr>
          </w:p>
        </w:tc>
      </w:tr>
      <w:tr w:rsidR="001C40E0" w14:paraId="6EE0AF7E" w14:textId="77777777" w:rsidTr="00604EDF">
        <w:tc>
          <w:tcPr>
            <w:tcW w:w="10490" w:type="dxa"/>
            <w:gridSpan w:val="2"/>
            <w:tcBorders>
              <w:top w:val="single" w:sz="12" w:space="0" w:color="2F97AB" w:themeColor="accent1"/>
              <w:left w:val="single" w:sz="12" w:space="0" w:color="2F97AB" w:themeColor="accent1"/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3B7E6B81" w14:textId="77777777" w:rsidR="001C40E0" w:rsidRPr="0053726E" w:rsidRDefault="001C40E0" w:rsidP="00775003">
            <w:pPr>
              <w:pStyle w:val="Heading2"/>
              <w:ind w:left="0"/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4"/>
                <w:szCs w:val="24"/>
                <w:lang w:val="en-NZ"/>
              </w:rPr>
            </w:pPr>
            <w:r w:rsidRPr="0053726E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4"/>
                <w:szCs w:val="24"/>
                <w:lang w:val="en-NZ"/>
              </w:rPr>
              <w:t>IMPORTANT INFORMATION:</w:t>
            </w:r>
          </w:p>
          <w:p w14:paraId="7BEF12CB" w14:textId="77777777" w:rsidR="001C40E0" w:rsidRPr="00F94D2C" w:rsidRDefault="001C40E0" w:rsidP="00775003">
            <w:pPr>
              <w:pStyle w:val="Heading2"/>
              <w:ind w:left="0"/>
              <w:rPr>
                <w:rFonts w:ascii="Red Hat Display" w:eastAsiaTheme="minorHAnsi" w:hAnsi="Red Hat Display" w:cs="Red Hat Display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pacing w:val="1"/>
                <w:sz w:val="20"/>
                <w:szCs w:val="20"/>
                <w:lang w:val="en-NZ"/>
              </w:rPr>
              <w:t>Full/partial programme fees include course materials, catering &amp; graduation</w:t>
            </w:r>
          </w:p>
          <w:p w14:paraId="482062E7" w14:textId="77777777" w:rsidR="00F66D95" w:rsidRDefault="00F66D95" w:rsidP="00775003">
            <w:pPr>
              <w:pStyle w:val="Heading2"/>
              <w:ind w:left="0"/>
              <w:rPr>
                <w:rFonts w:ascii="Red Hat Display" w:eastAsiaTheme="minorHAnsi" w:hAnsi="Red Hat Display" w:cs="Red Hat Display"/>
                <w:b w:val="0"/>
                <w:bCs w:val="0"/>
                <w:spacing w:val="1"/>
                <w:sz w:val="20"/>
                <w:szCs w:val="20"/>
                <w:lang w:val="en-NZ"/>
              </w:rPr>
            </w:pPr>
          </w:p>
          <w:p w14:paraId="1DB0FB45" w14:textId="362F1AB5" w:rsidR="001C40E0" w:rsidRPr="00F94D2C" w:rsidRDefault="001C40E0" w:rsidP="00775003">
            <w:pPr>
              <w:pStyle w:val="Heading2"/>
              <w:ind w:left="0"/>
              <w:rPr>
                <w:rFonts w:ascii="Red Hat Display" w:eastAsiaTheme="minorHAnsi" w:hAnsi="Red Hat Display" w:cs="Red Hat Display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Cost </w:t>
            </w:r>
            <w:r w:rsidRPr="001C40E0">
              <w:rPr>
                <w:rFonts w:ascii="Red Hat Display" w:eastAsiaTheme="minorHAnsi" w:hAnsi="Red Hat Display" w:cs="Red Hat Display"/>
                <w:spacing w:val="1"/>
                <w:sz w:val="20"/>
                <w:szCs w:val="20"/>
                <w:lang w:val="en-NZ"/>
              </w:rPr>
              <w:t>DOES NOT COVER TRAVEL</w:t>
            </w:r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and accommodation or any other associated costs for you to attend the programme. </w:t>
            </w:r>
          </w:p>
          <w:p w14:paraId="2D3843E7" w14:textId="77777777" w:rsidR="00F66D95" w:rsidRDefault="00F66D95" w:rsidP="00D53F9B">
            <w:pPr>
              <w:tabs>
                <w:tab w:val="left" w:pos="8055"/>
              </w:tabs>
              <w:jc w:val="center"/>
              <w:rPr>
                <w:rFonts w:ascii="Red Hat Display" w:hAnsi="Red Hat Display" w:cs="Red Hat Display"/>
                <w:b/>
                <w:bCs/>
                <w:i/>
                <w:iCs/>
                <w:spacing w:val="1"/>
                <w:lang w:val="en-NZ"/>
              </w:rPr>
            </w:pPr>
          </w:p>
          <w:p w14:paraId="7E431745" w14:textId="1D7F06E5" w:rsidR="001C40E0" w:rsidRPr="001C40E0" w:rsidRDefault="001C40E0" w:rsidP="00D53F9B">
            <w:pPr>
              <w:tabs>
                <w:tab w:val="left" w:pos="8055"/>
              </w:tabs>
              <w:jc w:val="center"/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</w:pPr>
            <w:r w:rsidRPr="001C40E0">
              <w:rPr>
                <w:rFonts w:ascii="Red Hat Display" w:hAnsi="Red Hat Display" w:cs="Red Hat Display"/>
                <w:b/>
                <w:bCs/>
                <w:i/>
                <w:iCs/>
                <w:spacing w:val="1"/>
                <w:lang w:val="en-NZ"/>
              </w:rPr>
              <w:t>You must be able to attend all dates for your chosen programme location, alternative options might not be available</w:t>
            </w:r>
          </w:p>
        </w:tc>
      </w:tr>
    </w:tbl>
    <w:p w14:paraId="3F3D5E5F" w14:textId="77777777" w:rsidR="006264EB" w:rsidRDefault="006264EB" w:rsidP="00775003">
      <w:pPr>
        <w:pStyle w:val="Heading1"/>
        <w:ind w:left="0"/>
        <w:rPr>
          <w:rFonts w:ascii="Red Hat Display" w:eastAsiaTheme="minorHAnsi" w:hAnsi="Red Hat Display" w:cs="Red Hat Display"/>
          <w:bCs w:val="0"/>
          <w:color w:val="2F97AB" w:themeColor="accent1"/>
          <w:spacing w:val="1"/>
          <w:sz w:val="20"/>
          <w:szCs w:val="20"/>
          <w:lang w:val="en-NZ"/>
        </w:rPr>
        <w:sectPr w:rsidR="006264EB" w:rsidSect="000D2E71">
          <w:headerReference w:type="default" r:id="rId12"/>
          <w:footerReference w:type="default" r:id="rId13"/>
          <w:pgSz w:w="11906" w:h="16840"/>
          <w:pgMar w:top="-851" w:right="720" w:bottom="720" w:left="720" w:header="720" w:footer="303" w:gutter="0"/>
          <w:cols w:space="720"/>
          <w:docGrid w:linePitch="299"/>
        </w:sectPr>
      </w:pP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58"/>
        <w:gridCol w:w="1711"/>
        <w:gridCol w:w="440"/>
        <w:gridCol w:w="426"/>
        <w:gridCol w:w="1686"/>
        <w:gridCol w:w="1242"/>
        <w:gridCol w:w="885"/>
        <w:gridCol w:w="18"/>
        <w:gridCol w:w="520"/>
        <w:gridCol w:w="326"/>
        <w:gridCol w:w="2553"/>
      </w:tblGrid>
      <w:tr w:rsidR="001B6F68" w14:paraId="7B6E3957" w14:textId="77777777" w:rsidTr="0009622B">
        <w:tc>
          <w:tcPr>
            <w:tcW w:w="10490" w:type="dxa"/>
            <w:gridSpan w:val="12"/>
            <w:tcBorders>
              <w:top w:val="single" w:sz="12" w:space="0" w:color="2F97AB" w:themeColor="accent1"/>
              <w:left w:val="single" w:sz="12" w:space="0" w:color="2F97AB" w:themeColor="accent1"/>
              <w:right w:val="single" w:sz="12" w:space="0" w:color="2F97AB" w:themeColor="accent1"/>
            </w:tcBorders>
          </w:tcPr>
          <w:p w14:paraId="43FDD201" w14:textId="4193CF49" w:rsidR="001B6F68" w:rsidRPr="0053726E" w:rsidRDefault="001B6F68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</w:pPr>
            <w:r w:rsidRPr="0053726E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  <w:lastRenderedPageBreak/>
              <w:t>PLEASE HIGHLIGHT WHAT YOU WOULD LIKE TO APPLY FOR:</w:t>
            </w:r>
          </w:p>
        </w:tc>
      </w:tr>
      <w:tr w:rsidR="00D21D43" w14:paraId="555F5B52" w14:textId="77777777" w:rsidTr="00B9315D">
        <w:sdt>
          <w:sdtPr>
            <w:rPr>
              <w:rFonts w:ascii="Red Hat Display" w:eastAsiaTheme="minorHAnsi" w:hAnsi="Red Hat Display" w:cs="Red Hat Display"/>
              <w:bCs w:val="0"/>
              <w:color w:val="000000" w:themeColor="text1"/>
              <w:spacing w:val="1"/>
              <w:sz w:val="20"/>
              <w:szCs w:val="20"/>
              <w:lang w:val="en-NZ"/>
            </w:rPr>
            <w:id w:val="149184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12" w:space="0" w:color="2F97AB" w:themeColor="accent1"/>
                </w:tcBorders>
                <w:vAlign w:val="center"/>
              </w:tcPr>
              <w:p w14:paraId="0CC60D7A" w14:textId="58739FF5" w:rsidR="00D21D43" w:rsidRPr="0053726E" w:rsidRDefault="0053726E" w:rsidP="00775003">
                <w:pPr>
                  <w:pStyle w:val="Heading1"/>
                  <w:ind w:left="0"/>
                  <w:rPr>
                    <w:rFonts w:ascii="Red Hat Display" w:eastAsiaTheme="minorHAnsi" w:hAnsi="Red Hat Display" w:cs="Red Hat Display"/>
                    <w:bCs w:val="0"/>
                    <w:color w:val="000000" w:themeColor="text1"/>
                    <w:spacing w:val="1"/>
                    <w:sz w:val="20"/>
                    <w:szCs w:val="20"/>
                    <w:lang w:val="en-NZ"/>
                  </w:rPr>
                </w:pPr>
                <w:r>
                  <w:rPr>
                    <w:rFonts w:ascii="MS Gothic" w:eastAsia="MS Gothic" w:hAnsi="MS Gothic" w:cs="Red Hat Display" w:hint="eastAsia"/>
                    <w:bCs w:val="0"/>
                    <w:color w:val="000000" w:themeColor="text1"/>
                    <w:spacing w:val="1"/>
                    <w:sz w:val="20"/>
                    <w:szCs w:val="20"/>
                    <w:lang w:val="en-NZ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11"/>
            <w:tcBorders>
              <w:right w:val="single" w:sz="12" w:space="0" w:color="2F97AB" w:themeColor="accent1"/>
            </w:tcBorders>
          </w:tcPr>
          <w:p w14:paraId="46DF7CB3" w14:textId="77777777" w:rsidR="00D21D43" w:rsidRPr="00F94D2C" w:rsidRDefault="00D21D43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THE TINDALL FOUNDATION - NOT FOR PROFIT/COMMUNITY – ACTIVATE SCHOLARSHIP (FULL)</w:t>
            </w:r>
          </w:p>
          <w:p w14:paraId="1B02CC2B" w14:textId="06BFB50D" w:rsidR="00D21D43" w:rsidRPr="006A1071" w:rsidRDefault="00D21D43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 w:val="0"/>
                <w:bCs w:val="0"/>
                <w:color w:val="8A983C" w:themeColor="accent5" w:themeShade="BF"/>
                <w:spacing w:val="1"/>
                <w:sz w:val="20"/>
                <w:szCs w:val="20"/>
                <w:lang w:val="en-NZ"/>
              </w:rPr>
            </w:pPr>
            <w:r w:rsidRPr="00D53F9B">
              <w:rPr>
                <w:rFonts w:ascii="Red Hat Display" w:eastAsiaTheme="minorHAnsi" w:hAnsi="Red Hat Display" w:cs="Red Hat Display"/>
                <w:b w:val="0"/>
                <w:bCs w:val="0"/>
                <w:sz w:val="18"/>
                <w:szCs w:val="18"/>
                <w:lang w:val="en-NZ"/>
              </w:rPr>
              <w:t>(Valued at $5,000 per scholarship, covers programme fees only, subject to approval by The Tindall Foundation)</w:t>
            </w:r>
          </w:p>
        </w:tc>
      </w:tr>
      <w:tr w:rsidR="006A1071" w14:paraId="651A3037" w14:textId="77777777" w:rsidTr="00B9315D">
        <w:sdt>
          <w:sdtPr>
            <w:rPr>
              <w:rFonts w:ascii="Red Hat Display" w:eastAsiaTheme="minorHAnsi" w:hAnsi="Red Hat Display" w:cs="Red Hat Display"/>
              <w:bCs w:val="0"/>
              <w:color w:val="000000" w:themeColor="text1"/>
              <w:spacing w:val="1"/>
              <w:sz w:val="20"/>
              <w:szCs w:val="20"/>
              <w:lang w:val="en-NZ"/>
            </w:rPr>
            <w:id w:val="1697343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12" w:space="0" w:color="2F97AB" w:themeColor="accent1"/>
                </w:tcBorders>
                <w:vAlign w:val="center"/>
              </w:tcPr>
              <w:p w14:paraId="16E6B913" w14:textId="773A16A0" w:rsidR="006A1071" w:rsidRPr="0053726E" w:rsidRDefault="006A1071" w:rsidP="00775003">
                <w:pPr>
                  <w:pStyle w:val="Heading1"/>
                  <w:ind w:left="0"/>
                  <w:rPr>
                    <w:rFonts w:ascii="Red Hat Display" w:eastAsiaTheme="minorHAnsi" w:hAnsi="Red Hat Display" w:cs="Red Hat Display"/>
                    <w:bCs w:val="0"/>
                    <w:color w:val="000000" w:themeColor="text1"/>
                    <w:spacing w:val="1"/>
                    <w:sz w:val="20"/>
                    <w:szCs w:val="20"/>
                    <w:lang w:val="en-NZ"/>
                  </w:rPr>
                </w:pPr>
                <w:r w:rsidRPr="0053726E">
                  <w:rPr>
                    <w:rFonts w:ascii="MS Gothic" w:eastAsia="MS Gothic" w:hAnsi="MS Gothic" w:cs="Red Hat Display" w:hint="eastAsia"/>
                    <w:bCs w:val="0"/>
                    <w:color w:val="000000" w:themeColor="text1"/>
                    <w:spacing w:val="1"/>
                    <w:sz w:val="20"/>
                    <w:szCs w:val="20"/>
                    <w:lang w:val="en-NZ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11"/>
            <w:tcBorders>
              <w:right w:val="single" w:sz="12" w:space="0" w:color="2F97AB" w:themeColor="accent1"/>
            </w:tcBorders>
          </w:tcPr>
          <w:p w14:paraId="642F8BAF" w14:textId="4188EAD6" w:rsidR="006A1071" w:rsidRPr="00F94D2C" w:rsidRDefault="006A1071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THE TINDALL FOUNDATION - NOT FOR PROFIT/COMMUNITY – ACTIVATE SCHOLARSHIP (PARTIAL)</w:t>
            </w:r>
          </w:p>
          <w:p w14:paraId="76603D3C" w14:textId="0F0EB02A" w:rsidR="006A1071" w:rsidRPr="006A1071" w:rsidRDefault="006A1071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 w:val="0"/>
                <w:bCs w:val="0"/>
                <w:color w:val="8A983C" w:themeColor="accent5" w:themeShade="BF"/>
                <w:spacing w:val="1"/>
                <w:sz w:val="20"/>
                <w:szCs w:val="20"/>
                <w:lang w:val="en-NZ"/>
              </w:rPr>
            </w:pPr>
            <w:r w:rsidRPr="00D53F9B">
              <w:rPr>
                <w:rFonts w:ascii="Red Hat Display" w:eastAsiaTheme="minorHAnsi" w:hAnsi="Red Hat Display" w:cs="Red Hat Display"/>
                <w:b w:val="0"/>
                <w:bCs w:val="0"/>
                <w:sz w:val="18"/>
                <w:szCs w:val="18"/>
                <w:lang w:val="en-NZ"/>
              </w:rPr>
              <w:t>(Valued at $5,000 per scholarship, covers programme fees only, subject to approval by The Tindall Foundation)</w:t>
            </w:r>
          </w:p>
        </w:tc>
      </w:tr>
      <w:tr w:rsidR="006A1071" w14:paraId="5929B65A" w14:textId="77777777" w:rsidTr="00B9315D">
        <w:sdt>
          <w:sdtPr>
            <w:rPr>
              <w:rFonts w:ascii="Red Hat Display" w:eastAsiaTheme="minorHAnsi" w:hAnsi="Red Hat Display" w:cs="Red Hat Display"/>
              <w:bCs w:val="0"/>
              <w:color w:val="000000" w:themeColor="text1"/>
              <w:spacing w:val="1"/>
              <w:sz w:val="20"/>
              <w:szCs w:val="20"/>
              <w:lang w:val="en-NZ"/>
            </w:rPr>
            <w:id w:val="-411320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12" w:space="0" w:color="2F97AB" w:themeColor="accent1"/>
                </w:tcBorders>
                <w:vAlign w:val="center"/>
              </w:tcPr>
              <w:p w14:paraId="03C9DCAD" w14:textId="44234D02" w:rsidR="006A1071" w:rsidRPr="0053726E" w:rsidRDefault="006A1071" w:rsidP="00775003">
                <w:pPr>
                  <w:pStyle w:val="Heading1"/>
                  <w:ind w:left="0"/>
                  <w:rPr>
                    <w:rFonts w:ascii="Red Hat Display" w:eastAsiaTheme="minorHAnsi" w:hAnsi="Red Hat Display" w:cs="Red Hat Display"/>
                    <w:bCs w:val="0"/>
                    <w:color w:val="000000" w:themeColor="text1"/>
                    <w:spacing w:val="1"/>
                    <w:sz w:val="20"/>
                    <w:szCs w:val="20"/>
                    <w:lang w:val="en-NZ"/>
                  </w:rPr>
                </w:pPr>
                <w:r w:rsidRPr="0053726E">
                  <w:rPr>
                    <w:rFonts w:ascii="MS Gothic" w:eastAsia="MS Gothic" w:hAnsi="MS Gothic" w:cs="Red Hat Display" w:hint="eastAsia"/>
                    <w:bCs w:val="0"/>
                    <w:color w:val="000000" w:themeColor="text1"/>
                    <w:spacing w:val="1"/>
                    <w:sz w:val="20"/>
                    <w:szCs w:val="20"/>
                    <w:lang w:val="en-NZ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11"/>
            <w:tcBorders>
              <w:right w:val="single" w:sz="12" w:space="0" w:color="2F97AB" w:themeColor="accent1"/>
            </w:tcBorders>
          </w:tcPr>
          <w:p w14:paraId="17586E01" w14:textId="77777777" w:rsidR="006A1071" w:rsidRPr="00F94D2C" w:rsidRDefault="006A1071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THE TINDALL FOUNDATION – MAORI /PACIFIC – ACTIVATE SCHOLARSHIP (FULL)</w:t>
            </w:r>
          </w:p>
          <w:p w14:paraId="50C60E91" w14:textId="3680CA5F" w:rsidR="006A1071" w:rsidRPr="006A1071" w:rsidRDefault="006A1071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 w:val="0"/>
                <w:bCs w:val="0"/>
                <w:color w:val="8A983C" w:themeColor="accent5" w:themeShade="BF"/>
                <w:spacing w:val="1"/>
                <w:sz w:val="20"/>
                <w:szCs w:val="20"/>
                <w:lang w:val="en-NZ"/>
              </w:rPr>
            </w:pPr>
            <w:r w:rsidRPr="00D53F9B">
              <w:rPr>
                <w:rFonts w:ascii="Red Hat Display" w:eastAsiaTheme="minorHAnsi" w:hAnsi="Red Hat Display" w:cs="Red Hat Display"/>
                <w:b w:val="0"/>
                <w:bCs w:val="0"/>
                <w:sz w:val="18"/>
                <w:szCs w:val="18"/>
                <w:lang w:val="en-NZ"/>
              </w:rPr>
              <w:t>(Valued at $5,000 per scholarship, covers programme fees only, subject to approval by The Tindall Foundation)</w:t>
            </w:r>
          </w:p>
        </w:tc>
      </w:tr>
      <w:tr w:rsidR="006A1071" w14:paraId="54676E39" w14:textId="77777777" w:rsidTr="00B9315D">
        <w:sdt>
          <w:sdtPr>
            <w:rPr>
              <w:rFonts w:ascii="Red Hat Display" w:eastAsiaTheme="minorHAnsi" w:hAnsi="Red Hat Display" w:cs="Red Hat Display"/>
              <w:bCs w:val="0"/>
              <w:color w:val="000000" w:themeColor="text1"/>
              <w:spacing w:val="1"/>
              <w:sz w:val="20"/>
              <w:szCs w:val="20"/>
              <w:lang w:val="en-NZ"/>
            </w:rPr>
            <w:id w:val="-176736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12" w:space="0" w:color="2F97AB" w:themeColor="accent1"/>
                  <w:bottom w:val="single" w:sz="12" w:space="0" w:color="2F97AB" w:themeColor="accent1"/>
                </w:tcBorders>
                <w:vAlign w:val="center"/>
              </w:tcPr>
              <w:p w14:paraId="7D896B74" w14:textId="652B2E54" w:rsidR="006A1071" w:rsidRPr="0053726E" w:rsidRDefault="006A1071" w:rsidP="00775003">
                <w:pPr>
                  <w:pStyle w:val="Heading1"/>
                  <w:ind w:left="0"/>
                  <w:rPr>
                    <w:rFonts w:ascii="Red Hat Display" w:eastAsiaTheme="minorHAnsi" w:hAnsi="Red Hat Display" w:cs="Red Hat Display"/>
                    <w:bCs w:val="0"/>
                    <w:color w:val="000000" w:themeColor="text1"/>
                    <w:spacing w:val="1"/>
                    <w:sz w:val="20"/>
                    <w:szCs w:val="20"/>
                    <w:lang w:val="en-NZ"/>
                  </w:rPr>
                </w:pPr>
                <w:r w:rsidRPr="0053726E">
                  <w:rPr>
                    <w:rFonts w:ascii="MS Gothic" w:eastAsia="MS Gothic" w:hAnsi="MS Gothic" w:cs="Red Hat Display" w:hint="eastAsia"/>
                    <w:bCs w:val="0"/>
                    <w:color w:val="000000" w:themeColor="text1"/>
                    <w:spacing w:val="1"/>
                    <w:sz w:val="20"/>
                    <w:szCs w:val="20"/>
                    <w:lang w:val="en-NZ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11"/>
            <w:tcBorders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64F937AD" w14:textId="77777777" w:rsidR="006A1071" w:rsidRPr="006A1071" w:rsidRDefault="006A1071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 w:val="0"/>
                <w:sz w:val="22"/>
                <w:szCs w:val="22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THE TINDALL FOUNDATION – MAORI /PACIFIC – ACTIVATE SCHOLARSHIP (PARTIAL)</w:t>
            </w:r>
          </w:p>
          <w:p w14:paraId="36757DCA" w14:textId="5EA25989" w:rsidR="006A1071" w:rsidRPr="006A1071" w:rsidRDefault="006A1071" w:rsidP="00775003">
            <w:pPr>
              <w:pStyle w:val="BodyText"/>
              <w:tabs>
                <w:tab w:val="left" w:pos="142"/>
              </w:tabs>
              <w:ind w:left="0"/>
              <w:rPr>
                <w:rFonts w:ascii="Red Hat Display" w:eastAsiaTheme="minorHAnsi" w:hAnsi="Red Hat Display" w:cs="Red Hat Display"/>
                <w:lang w:val="en-NZ"/>
              </w:rPr>
            </w:pPr>
            <w:r w:rsidRPr="00D53F9B">
              <w:rPr>
                <w:rFonts w:ascii="Red Hat Display" w:eastAsiaTheme="minorHAnsi" w:hAnsi="Red Hat Display" w:cs="Red Hat Display"/>
                <w:lang w:val="en-NZ"/>
              </w:rPr>
              <w:t>(Valued at $5,000 per scholarship, covers programme fees only, subject to approval by The Tindall Foundation)</w:t>
            </w:r>
          </w:p>
        </w:tc>
      </w:tr>
      <w:tr w:rsidR="00E06055" w14:paraId="4D1DC69E" w14:textId="77777777" w:rsidTr="00B9315D">
        <w:tc>
          <w:tcPr>
            <w:tcW w:w="425" w:type="dxa"/>
            <w:tcBorders>
              <w:top w:val="single" w:sz="12" w:space="0" w:color="2F97AB" w:themeColor="accent1"/>
              <w:bottom w:val="single" w:sz="12" w:space="0" w:color="2F97AB" w:themeColor="accent1"/>
            </w:tcBorders>
            <w:vAlign w:val="center"/>
          </w:tcPr>
          <w:p w14:paraId="6830D482" w14:textId="77777777" w:rsidR="00E06055" w:rsidRPr="0053726E" w:rsidRDefault="00E06055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color w:val="000000" w:themeColor="text1"/>
                <w:spacing w:val="1"/>
                <w:sz w:val="20"/>
                <w:szCs w:val="20"/>
                <w:lang w:val="en-NZ"/>
              </w:rPr>
            </w:pPr>
          </w:p>
        </w:tc>
        <w:tc>
          <w:tcPr>
            <w:tcW w:w="10065" w:type="dxa"/>
            <w:gridSpan w:val="11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345572B1" w14:textId="77777777" w:rsidR="00E06055" w:rsidRPr="00F94D2C" w:rsidRDefault="00E06055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</w:p>
        </w:tc>
      </w:tr>
      <w:tr w:rsidR="006A1071" w14:paraId="40A93C92" w14:textId="77777777" w:rsidTr="00B9315D">
        <w:tc>
          <w:tcPr>
            <w:tcW w:w="10490" w:type="dxa"/>
            <w:gridSpan w:val="12"/>
            <w:tcBorders>
              <w:top w:val="single" w:sz="12" w:space="0" w:color="2F97AB" w:themeColor="accent1"/>
              <w:left w:val="single" w:sz="12" w:space="0" w:color="2F97AB" w:themeColor="accent1"/>
              <w:right w:val="single" w:sz="12" w:space="0" w:color="2F97AB" w:themeColor="accent1"/>
            </w:tcBorders>
          </w:tcPr>
          <w:p w14:paraId="20D5AF0D" w14:textId="2A21E09C" w:rsidR="006A1071" w:rsidRPr="0053726E" w:rsidRDefault="006A1071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</w:pPr>
            <w:r w:rsidRPr="0053726E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  <w:t>PLEASE HIGHLIGHT THE LOCATION YOU WOULD LIKE TO APPLY FOR:</w:t>
            </w:r>
          </w:p>
        </w:tc>
      </w:tr>
      <w:tr w:rsidR="006A1071" w14:paraId="0DAB2003" w14:textId="77777777" w:rsidTr="00B9315D">
        <w:sdt>
          <w:sdtPr>
            <w:rPr>
              <w:rFonts w:ascii="MS Gothic" w:eastAsia="MS Gothic" w:hAnsi="MS Gothic" w:cs="Red Hat Display" w:hint="eastAsia"/>
              <w:bCs w:val="0"/>
              <w:spacing w:val="1"/>
              <w:sz w:val="20"/>
              <w:szCs w:val="20"/>
              <w:lang w:val="en-NZ"/>
            </w:rPr>
            <w:id w:val="-1935352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12" w:space="0" w:color="2F97AB" w:themeColor="accent1"/>
                </w:tcBorders>
              </w:tcPr>
              <w:p w14:paraId="6B9E4AB8" w14:textId="5617855A" w:rsidR="006A1071" w:rsidRPr="0053726E" w:rsidRDefault="0053726E" w:rsidP="00775003">
                <w:pPr>
                  <w:pStyle w:val="Heading1"/>
                  <w:ind w:left="0"/>
                  <w:rPr>
                    <w:rFonts w:ascii="MS Gothic" w:eastAsia="MS Gothic" w:hAnsi="MS Gothic" w:cs="Red Hat Display"/>
                    <w:bCs w:val="0"/>
                    <w:spacing w:val="1"/>
                    <w:sz w:val="20"/>
                    <w:szCs w:val="20"/>
                    <w:lang w:val="en-NZ"/>
                  </w:rPr>
                </w:pPr>
                <w:r w:rsidRPr="0053726E">
                  <w:rPr>
                    <w:rFonts w:ascii="MS Gothic" w:eastAsia="MS Gothic" w:hAnsi="MS Gothic" w:cs="Red Hat Display" w:hint="eastAsia"/>
                    <w:bCs w:val="0"/>
                    <w:spacing w:val="1"/>
                    <w:sz w:val="20"/>
                    <w:szCs w:val="20"/>
                    <w:lang w:val="en-NZ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11"/>
            <w:tcBorders>
              <w:right w:val="single" w:sz="12" w:space="0" w:color="2F97AB" w:themeColor="accent1"/>
            </w:tcBorders>
          </w:tcPr>
          <w:p w14:paraId="32A561F1" w14:textId="7B5D6CDB" w:rsidR="006A1071" w:rsidRPr="0053726E" w:rsidRDefault="0053726E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 xml:space="preserve">AUCKLAND #1 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[March 17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April 10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May 8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June 12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proofErr w:type="gramStart"/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2025</w:t>
            </w:r>
            <w:proofErr w:type="gramEnd"/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</w:tc>
      </w:tr>
      <w:tr w:rsidR="006A1071" w14:paraId="40EC38EC" w14:textId="77777777" w:rsidTr="00B9315D">
        <w:sdt>
          <w:sdtPr>
            <w:rPr>
              <w:rFonts w:ascii="MS Gothic" w:eastAsia="MS Gothic" w:hAnsi="MS Gothic" w:cs="Red Hat Display" w:hint="eastAsia"/>
              <w:bCs w:val="0"/>
              <w:spacing w:val="1"/>
              <w:sz w:val="20"/>
              <w:szCs w:val="20"/>
              <w:lang w:val="en-NZ"/>
            </w:rPr>
            <w:id w:val="-1851706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12" w:space="0" w:color="2F97AB" w:themeColor="accent1"/>
                </w:tcBorders>
              </w:tcPr>
              <w:p w14:paraId="38CA2A7A" w14:textId="494EB3F0" w:rsidR="006A1071" w:rsidRPr="0053726E" w:rsidRDefault="0053726E" w:rsidP="00775003">
                <w:pPr>
                  <w:pStyle w:val="Heading1"/>
                  <w:ind w:left="0"/>
                  <w:rPr>
                    <w:rFonts w:ascii="MS Gothic" w:eastAsia="MS Gothic" w:hAnsi="MS Gothic" w:cs="Red Hat Display"/>
                    <w:bCs w:val="0"/>
                    <w:spacing w:val="1"/>
                    <w:sz w:val="20"/>
                    <w:szCs w:val="20"/>
                    <w:lang w:val="en-NZ"/>
                  </w:rPr>
                </w:pPr>
                <w:r w:rsidRPr="0053726E">
                  <w:rPr>
                    <w:rFonts w:ascii="MS Gothic" w:eastAsia="MS Gothic" w:hAnsi="MS Gothic" w:cs="Red Hat Display" w:hint="eastAsia"/>
                    <w:bCs w:val="0"/>
                    <w:spacing w:val="1"/>
                    <w:sz w:val="20"/>
                    <w:szCs w:val="20"/>
                    <w:lang w:val="en-NZ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11"/>
            <w:tcBorders>
              <w:right w:val="single" w:sz="12" w:space="0" w:color="2F97AB" w:themeColor="accent1"/>
            </w:tcBorders>
          </w:tcPr>
          <w:p w14:paraId="3ECC5BD8" w14:textId="5B06B73D" w:rsidR="006A1071" w:rsidRPr="00F94D2C" w:rsidRDefault="0053726E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AUCKLAND #2</w:t>
            </w:r>
            <w:r w:rsidRPr="00F94D2C">
              <w:rPr>
                <w:rFonts w:ascii="Red Hat Display" w:eastAsiaTheme="minorHAnsi" w:hAnsi="Red Hat Display" w:cs="Red Hat Display"/>
                <w:b w:val="0"/>
                <w:sz w:val="20"/>
                <w:szCs w:val="20"/>
                <w:lang w:val="en-NZ"/>
              </w:rPr>
              <w:t xml:space="preserve"> 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[June 19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July 23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rd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August 14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September 4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proofErr w:type="gramStart"/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2025</w:t>
            </w:r>
            <w:proofErr w:type="gramEnd"/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</w:tc>
      </w:tr>
      <w:tr w:rsidR="006A1071" w14:paraId="3677CF1B" w14:textId="77777777" w:rsidTr="00B9315D">
        <w:sdt>
          <w:sdtPr>
            <w:rPr>
              <w:rFonts w:ascii="MS Gothic" w:eastAsia="MS Gothic" w:hAnsi="MS Gothic" w:cs="Red Hat Display" w:hint="eastAsia"/>
              <w:bCs w:val="0"/>
              <w:spacing w:val="1"/>
              <w:sz w:val="20"/>
              <w:szCs w:val="20"/>
              <w:lang w:val="en-NZ"/>
            </w:rPr>
            <w:id w:val="-1998259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12" w:space="0" w:color="2F97AB" w:themeColor="accent1"/>
                </w:tcBorders>
              </w:tcPr>
              <w:p w14:paraId="33613137" w14:textId="78BDBA37" w:rsidR="006A1071" w:rsidRPr="0053726E" w:rsidRDefault="0053726E" w:rsidP="00775003">
                <w:pPr>
                  <w:pStyle w:val="Heading1"/>
                  <w:ind w:left="0"/>
                  <w:rPr>
                    <w:rFonts w:ascii="MS Gothic" w:eastAsia="MS Gothic" w:hAnsi="MS Gothic" w:cs="Red Hat Display"/>
                    <w:bCs w:val="0"/>
                    <w:spacing w:val="1"/>
                    <w:sz w:val="20"/>
                    <w:szCs w:val="20"/>
                    <w:lang w:val="en-NZ"/>
                  </w:rPr>
                </w:pPr>
                <w:r w:rsidRPr="0053726E">
                  <w:rPr>
                    <w:rFonts w:ascii="MS Gothic" w:eastAsia="MS Gothic" w:hAnsi="MS Gothic" w:cs="Red Hat Display" w:hint="eastAsia"/>
                    <w:bCs w:val="0"/>
                    <w:spacing w:val="1"/>
                    <w:sz w:val="20"/>
                    <w:szCs w:val="20"/>
                    <w:lang w:val="en-NZ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11"/>
            <w:tcBorders>
              <w:right w:val="single" w:sz="12" w:space="0" w:color="2F97AB" w:themeColor="accent1"/>
            </w:tcBorders>
          </w:tcPr>
          <w:p w14:paraId="32A9C859" w14:textId="59AE8061" w:rsidR="006A1071" w:rsidRPr="00F94D2C" w:rsidRDefault="0053726E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WELLINGTON</w:t>
            </w:r>
            <w:r w:rsidRPr="00F94D2C">
              <w:rPr>
                <w:rFonts w:ascii="Red Hat Display" w:eastAsiaTheme="minorHAnsi" w:hAnsi="Red Hat Display" w:cs="Red Hat Display"/>
                <w:b w:val="0"/>
                <w:sz w:val="20"/>
                <w:szCs w:val="20"/>
                <w:lang w:val="en-NZ"/>
              </w:rPr>
              <w:t xml:space="preserve"> 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[April 9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May 14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June 17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July 22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nd</w:t>
            </w:r>
            <w:proofErr w:type="gramStart"/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2025</w:t>
            </w:r>
            <w:proofErr w:type="gramEnd"/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</w:tc>
      </w:tr>
      <w:tr w:rsidR="006A1071" w14:paraId="2EA1C610" w14:textId="77777777" w:rsidTr="00B9315D">
        <w:sdt>
          <w:sdtPr>
            <w:rPr>
              <w:rFonts w:ascii="MS Gothic" w:eastAsia="MS Gothic" w:hAnsi="MS Gothic" w:cs="Red Hat Display" w:hint="eastAsia"/>
              <w:bCs w:val="0"/>
              <w:spacing w:val="1"/>
              <w:sz w:val="20"/>
              <w:szCs w:val="20"/>
              <w:lang w:val="en-NZ"/>
            </w:rPr>
            <w:id w:val="104774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12" w:space="0" w:color="2F97AB" w:themeColor="accent1"/>
                </w:tcBorders>
              </w:tcPr>
              <w:p w14:paraId="3498EBED" w14:textId="5413A369" w:rsidR="006A1071" w:rsidRPr="0053726E" w:rsidRDefault="0053726E" w:rsidP="00775003">
                <w:pPr>
                  <w:pStyle w:val="Heading1"/>
                  <w:ind w:left="0"/>
                  <w:rPr>
                    <w:rFonts w:ascii="MS Gothic" w:eastAsia="MS Gothic" w:hAnsi="MS Gothic" w:cs="Red Hat Display"/>
                    <w:bCs w:val="0"/>
                    <w:spacing w:val="1"/>
                    <w:sz w:val="20"/>
                    <w:szCs w:val="20"/>
                    <w:lang w:val="en-NZ"/>
                  </w:rPr>
                </w:pPr>
                <w:r w:rsidRPr="0053726E">
                  <w:rPr>
                    <w:rFonts w:ascii="MS Gothic" w:eastAsia="MS Gothic" w:hAnsi="MS Gothic" w:cs="Red Hat Display" w:hint="eastAsia"/>
                    <w:bCs w:val="0"/>
                    <w:spacing w:val="1"/>
                    <w:sz w:val="20"/>
                    <w:szCs w:val="20"/>
                    <w:lang w:val="en-NZ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11"/>
            <w:tcBorders>
              <w:right w:val="single" w:sz="12" w:space="0" w:color="2F97AB" w:themeColor="accent1"/>
            </w:tcBorders>
          </w:tcPr>
          <w:p w14:paraId="699FB2F8" w14:textId="306E3930" w:rsidR="006A1071" w:rsidRPr="00F94D2C" w:rsidRDefault="0053726E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CHRISTCHURCH</w:t>
            </w:r>
            <w:r w:rsidRPr="00F94D2C">
              <w:rPr>
                <w:rFonts w:ascii="Red Hat Display" w:eastAsiaTheme="minorHAnsi" w:hAnsi="Red Hat Display" w:cs="Red Hat Display"/>
                <w:b w:val="0"/>
                <w:sz w:val="20"/>
                <w:szCs w:val="20"/>
                <w:lang w:val="en-NZ"/>
              </w:rPr>
              <w:t xml:space="preserve"> 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[ May 29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June 26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, August 4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September 22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nd</w:t>
            </w:r>
            <w:proofErr w:type="gramStart"/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2025</w:t>
            </w:r>
            <w:proofErr w:type="gramEnd"/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</w:tc>
      </w:tr>
      <w:tr w:rsidR="006A1071" w14:paraId="3CDD66E2" w14:textId="77777777" w:rsidTr="00B9315D">
        <w:sdt>
          <w:sdtPr>
            <w:rPr>
              <w:rFonts w:ascii="MS Gothic" w:eastAsia="MS Gothic" w:hAnsi="MS Gothic" w:cs="Red Hat Display" w:hint="eastAsia"/>
              <w:bCs w:val="0"/>
              <w:spacing w:val="1"/>
              <w:sz w:val="20"/>
              <w:szCs w:val="20"/>
              <w:lang w:val="en-NZ"/>
            </w:rPr>
            <w:id w:val="-1074889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12" w:space="0" w:color="2F97AB" w:themeColor="accent1"/>
                </w:tcBorders>
              </w:tcPr>
              <w:p w14:paraId="45323A8F" w14:textId="0EF0142B" w:rsidR="006A1071" w:rsidRPr="0053726E" w:rsidRDefault="0053726E" w:rsidP="00775003">
                <w:pPr>
                  <w:pStyle w:val="Heading1"/>
                  <w:ind w:left="0"/>
                  <w:rPr>
                    <w:rFonts w:ascii="MS Gothic" w:eastAsia="MS Gothic" w:hAnsi="MS Gothic" w:cs="Red Hat Display"/>
                    <w:bCs w:val="0"/>
                    <w:spacing w:val="1"/>
                    <w:sz w:val="20"/>
                    <w:szCs w:val="20"/>
                    <w:lang w:val="en-NZ"/>
                  </w:rPr>
                </w:pPr>
                <w:r w:rsidRPr="0053726E">
                  <w:rPr>
                    <w:rFonts w:ascii="MS Gothic" w:eastAsia="MS Gothic" w:hAnsi="MS Gothic" w:cs="Red Hat Display" w:hint="eastAsia"/>
                    <w:bCs w:val="0"/>
                    <w:spacing w:val="1"/>
                    <w:sz w:val="20"/>
                    <w:szCs w:val="20"/>
                    <w:lang w:val="en-NZ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11"/>
            <w:tcBorders>
              <w:right w:val="single" w:sz="12" w:space="0" w:color="2F97AB" w:themeColor="accent1"/>
            </w:tcBorders>
          </w:tcPr>
          <w:p w14:paraId="32FD5CC9" w14:textId="6DCA42A9" w:rsidR="006A1071" w:rsidRPr="00F94D2C" w:rsidRDefault="0053726E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VIRTUAL</w:t>
            </w:r>
            <w:r w:rsidRPr="00F94D2C">
              <w:rPr>
                <w:rFonts w:ascii="Red Hat Display" w:eastAsiaTheme="minorHAnsi" w:hAnsi="Red Hat Display" w:cs="Red Hat Display"/>
                <w:b w:val="0"/>
                <w:sz w:val="20"/>
                <w:szCs w:val="20"/>
                <w:lang w:val="en-NZ"/>
              </w:rPr>
              <w:t xml:space="preserve"> 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[March 26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May 12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June 16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July 28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proofErr w:type="gramStart"/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2025</w:t>
            </w:r>
            <w:proofErr w:type="gramEnd"/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</w:tc>
      </w:tr>
      <w:tr w:rsidR="006A1071" w14:paraId="58B4F326" w14:textId="77777777" w:rsidTr="00B9315D">
        <w:sdt>
          <w:sdtPr>
            <w:rPr>
              <w:rFonts w:ascii="MS Gothic" w:eastAsia="MS Gothic" w:hAnsi="MS Gothic" w:cs="Red Hat Display" w:hint="eastAsia"/>
              <w:bCs w:val="0"/>
              <w:spacing w:val="1"/>
              <w:sz w:val="20"/>
              <w:szCs w:val="20"/>
              <w:lang w:val="en-NZ"/>
            </w:rPr>
            <w:id w:val="2122725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12" w:space="0" w:color="2F97AB" w:themeColor="accent1"/>
                  <w:bottom w:val="single" w:sz="12" w:space="0" w:color="2F97AB" w:themeColor="accent1"/>
                </w:tcBorders>
              </w:tcPr>
              <w:p w14:paraId="47AC895F" w14:textId="31045FB5" w:rsidR="006A1071" w:rsidRPr="0053726E" w:rsidRDefault="0053726E" w:rsidP="00775003">
                <w:pPr>
                  <w:pStyle w:val="Heading1"/>
                  <w:ind w:left="0"/>
                  <w:rPr>
                    <w:rFonts w:ascii="MS Gothic" w:eastAsia="MS Gothic" w:hAnsi="MS Gothic" w:cs="Red Hat Display"/>
                    <w:bCs w:val="0"/>
                    <w:spacing w:val="1"/>
                    <w:sz w:val="20"/>
                    <w:szCs w:val="20"/>
                    <w:lang w:val="en-NZ"/>
                  </w:rPr>
                </w:pPr>
                <w:r w:rsidRPr="0053726E">
                  <w:rPr>
                    <w:rFonts w:ascii="MS Gothic" w:eastAsia="MS Gothic" w:hAnsi="MS Gothic" w:cs="Red Hat Display" w:hint="eastAsia"/>
                    <w:bCs w:val="0"/>
                    <w:spacing w:val="1"/>
                    <w:sz w:val="20"/>
                    <w:szCs w:val="20"/>
                    <w:lang w:val="en-NZ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11"/>
            <w:tcBorders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411EE145" w14:textId="6E640757" w:rsidR="006A1071" w:rsidRPr="00F94D2C" w:rsidRDefault="0053726E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HAMILTON</w:t>
            </w:r>
            <w:r w:rsidRPr="00F94D2C">
              <w:rPr>
                <w:rFonts w:ascii="Red Hat Display" w:eastAsiaTheme="minorHAnsi" w:hAnsi="Red Hat Display" w:cs="Red Hat Display"/>
                <w:b w:val="0"/>
                <w:sz w:val="20"/>
                <w:szCs w:val="20"/>
                <w:lang w:val="en-NZ"/>
              </w:rPr>
              <w:t xml:space="preserve"> 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[July 31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st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September 15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October 21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st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, November 10</w:t>
            </w:r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proofErr w:type="gramStart"/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2025</w:t>
            </w:r>
            <w:proofErr w:type="gramEnd"/>
            <w:r w:rsidRPr="00F94D2C">
              <w:rPr>
                <w:rFonts w:ascii="Red Hat Display" w:eastAsiaTheme="minorHAnsi" w:hAnsi="Red Hat Display" w:cs="Red Hat Display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</w:tc>
      </w:tr>
      <w:tr w:rsidR="00E06055" w14:paraId="5842C734" w14:textId="77777777" w:rsidTr="00B9315D">
        <w:tc>
          <w:tcPr>
            <w:tcW w:w="425" w:type="dxa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049F197C" w14:textId="77777777" w:rsidR="00E06055" w:rsidRPr="0053726E" w:rsidRDefault="00E06055" w:rsidP="00775003">
            <w:pPr>
              <w:pStyle w:val="Heading1"/>
              <w:ind w:left="0"/>
              <w:rPr>
                <w:rFonts w:ascii="MS Gothic" w:eastAsia="MS Gothic" w:hAnsi="MS Gothic" w:cs="Red Hat Display"/>
                <w:bCs w:val="0"/>
                <w:spacing w:val="1"/>
                <w:sz w:val="20"/>
                <w:szCs w:val="20"/>
                <w:lang w:val="en-NZ"/>
              </w:rPr>
            </w:pPr>
          </w:p>
        </w:tc>
        <w:tc>
          <w:tcPr>
            <w:tcW w:w="10065" w:type="dxa"/>
            <w:gridSpan w:val="11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66A1623E" w14:textId="77777777" w:rsidR="00E06055" w:rsidRPr="00F94D2C" w:rsidRDefault="00E06055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</w:p>
        </w:tc>
      </w:tr>
      <w:tr w:rsidR="00321103" w14:paraId="4338E03D" w14:textId="77777777" w:rsidTr="00B9315D">
        <w:tc>
          <w:tcPr>
            <w:tcW w:w="10490" w:type="dxa"/>
            <w:gridSpan w:val="12"/>
            <w:tcBorders>
              <w:top w:val="single" w:sz="12" w:space="0" w:color="2F97AB" w:themeColor="accent1"/>
              <w:left w:val="single" w:sz="12" w:space="0" w:color="2F97AB" w:themeColor="accent1"/>
              <w:right w:val="single" w:sz="12" w:space="0" w:color="2F97AB" w:themeColor="accent1"/>
            </w:tcBorders>
          </w:tcPr>
          <w:p w14:paraId="18BDC4F0" w14:textId="31B92879" w:rsidR="00321103" w:rsidRPr="00F94D2C" w:rsidRDefault="00321103" w:rsidP="00775003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555E31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  <w:t>PERSONAL INFORMATION</w:t>
            </w:r>
            <w:r w:rsidR="00F66D95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  <w:t>:</w:t>
            </w:r>
          </w:p>
        </w:tc>
      </w:tr>
      <w:tr w:rsidR="0034440B" w14:paraId="4DEB17C1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</w:tcBorders>
          </w:tcPr>
          <w:p w14:paraId="7A93FBFD" w14:textId="7749B656" w:rsidR="0034440B" w:rsidRPr="00F94D2C" w:rsidRDefault="0034440B" w:rsidP="0034440B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Full Name</w:t>
            </w:r>
          </w:p>
        </w:tc>
        <w:tc>
          <w:tcPr>
            <w:tcW w:w="8096" w:type="dxa"/>
            <w:gridSpan w:val="9"/>
            <w:tcBorders>
              <w:right w:val="single" w:sz="12" w:space="0" w:color="2F97AB" w:themeColor="accent1"/>
            </w:tcBorders>
          </w:tcPr>
          <w:p w14:paraId="1A371346" w14:textId="61E50171" w:rsidR="0034440B" w:rsidRPr="00F94D2C" w:rsidRDefault="004B7BF3" w:rsidP="0034440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-48615509"/>
                <w:placeholder>
                  <w:docPart w:val="1D3F4BD9EAA748CB850CC146A69585CE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sz w:val="20"/>
                      <w:szCs w:val="20"/>
                    </w:rPr>
                    <w:id w:val="260649967"/>
                    <w:placeholder>
                      <w:docPart w:val="894D31AB3C584836906DF439C6804CA4"/>
                    </w:placeholder>
                    <w:showingPlcHdr/>
                  </w:sdtPr>
                  <w:sdtEndPr/>
                  <w:sdtContent>
                    <w:r w:rsidR="0034440B" w:rsidRPr="00F94D2C">
                      <w:rPr>
                        <w:rStyle w:val="PlaceholderText"/>
                        <w:rFonts w:ascii="Red Hat Display" w:hAnsi="Red Hat Display" w:cs="Red Hat Display"/>
                        <w:b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34440B" w14:paraId="01361F47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</w:tcBorders>
          </w:tcPr>
          <w:p w14:paraId="1E44DFE7" w14:textId="066A56C1" w:rsidR="0034440B" w:rsidRPr="00F94D2C" w:rsidRDefault="0034440B" w:rsidP="0034440B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proofErr w:type="spellStart"/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Ethincity</w:t>
            </w:r>
            <w:proofErr w:type="spellEnd"/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  <w:t>:</w:t>
            </w:r>
          </w:p>
        </w:tc>
        <w:tc>
          <w:tcPr>
            <w:tcW w:w="8096" w:type="dxa"/>
            <w:gridSpan w:val="9"/>
            <w:tcBorders>
              <w:right w:val="single" w:sz="12" w:space="0" w:color="2F97AB" w:themeColor="accent1"/>
            </w:tcBorders>
          </w:tcPr>
          <w:p w14:paraId="534E62EE" w14:textId="388EEC5A" w:rsidR="0034440B" w:rsidRPr="00F94D2C" w:rsidRDefault="004B7BF3" w:rsidP="0034440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-1253663783"/>
                <w:placeholder>
                  <w:docPart w:val="9E4C9E94462A4136B47226ABE1092E6C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sz w:val="20"/>
                      <w:szCs w:val="20"/>
                    </w:rPr>
                    <w:id w:val="1135836231"/>
                    <w:placeholder>
                      <w:docPart w:val="206145DFC4AC4C0A94FFEF087284A6A2"/>
                    </w:placeholder>
                    <w:showingPlcHdr/>
                  </w:sdtPr>
                  <w:sdtEndPr/>
                  <w:sdtContent>
                    <w:r w:rsidR="0034440B" w:rsidRPr="00F94D2C">
                      <w:rPr>
                        <w:rStyle w:val="PlaceholderText"/>
                        <w:rFonts w:ascii="Red Hat Display" w:hAnsi="Red Hat Display" w:cs="Red Hat Display"/>
                        <w:b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34440B" w14:paraId="2C7AC219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</w:tcBorders>
          </w:tcPr>
          <w:p w14:paraId="643F193D" w14:textId="55F5B3D5" w:rsidR="0034440B" w:rsidRPr="00F94D2C" w:rsidRDefault="0034440B" w:rsidP="0034440B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Iwi</w:t>
            </w:r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  <w:t>:</w:t>
            </w:r>
          </w:p>
        </w:tc>
        <w:tc>
          <w:tcPr>
            <w:tcW w:w="8096" w:type="dxa"/>
            <w:gridSpan w:val="9"/>
            <w:tcBorders>
              <w:right w:val="single" w:sz="12" w:space="0" w:color="2F97AB" w:themeColor="accent1"/>
            </w:tcBorders>
          </w:tcPr>
          <w:p w14:paraId="63B8329E" w14:textId="4E00D31C" w:rsidR="0034440B" w:rsidRPr="00F94D2C" w:rsidRDefault="004B7BF3" w:rsidP="0034440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1184866649"/>
                <w:placeholder>
                  <w:docPart w:val="6F8EC8053D9D40B1843AE79AE8F46591"/>
                </w:placeholder>
                <w:showingPlcHdr/>
              </w:sdtPr>
              <w:sdtEndPr/>
              <w:sdtContent>
                <w:r w:rsidR="0034440B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4440B" w14:paraId="17FE7836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</w:tcBorders>
          </w:tcPr>
          <w:p w14:paraId="6663D790" w14:textId="0CA85AEE" w:rsidR="0034440B" w:rsidRPr="00F94D2C" w:rsidRDefault="0034440B" w:rsidP="0034440B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Language(s) spoken:</w:t>
            </w:r>
          </w:p>
        </w:tc>
        <w:tc>
          <w:tcPr>
            <w:tcW w:w="8096" w:type="dxa"/>
            <w:gridSpan w:val="9"/>
            <w:tcBorders>
              <w:right w:val="single" w:sz="12" w:space="0" w:color="2F97AB" w:themeColor="accent1"/>
            </w:tcBorders>
          </w:tcPr>
          <w:p w14:paraId="1F519644" w14:textId="31B5090B" w:rsidR="0034440B" w:rsidRPr="00F94D2C" w:rsidRDefault="004B7BF3" w:rsidP="0034440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939342467"/>
                <w:placeholder>
                  <w:docPart w:val="2D057BED983A4E5DB445937FE0B34681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sz w:val="20"/>
                      <w:szCs w:val="20"/>
                    </w:rPr>
                    <w:id w:val="290718676"/>
                    <w:placeholder>
                      <w:docPart w:val="C7C2D675186B4619BEA2C8CD9E8E7816"/>
                    </w:placeholder>
                    <w:showingPlcHdr/>
                  </w:sdtPr>
                  <w:sdtEndPr/>
                  <w:sdtContent>
                    <w:r w:rsidR="0034440B" w:rsidRPr="00F94D2C">
                      <w:rPr>
                        <w:rStyle w:val="PlaceholderText"/>
                        <w:rFonts w:ascii="Red Hat Display" w:hAnsi="Red Hat Display" w:cs="Red Hat Display"/>
                        <w:b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34440B" w14:paraId="72AB7815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</w:tcBorders>
          </w:tcPr>
          <w:p w14:paraId="6867321C" w14:textId="373276D3" w:rsidR="0034440B" w:rsidRPr="00F94D2C" w:rsidRDefault="0034440B" w:rsidP="0034440B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Date of Birth</w:t>
            </w:r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  <w:t>:</w:t>
            </w:r>
          </w:p>
        </w:tc>
        <w:tc>
          <w:tcPr>
            <w:tcW w:w="8096" w:type="dxa"/>
            <w:gridSpan w:val="9"/>
            <w:tcBorders>
              <w:right w:val="single" w:sz="12" w:space="0" w:color="2F97AB" w:themeColor="accent1"/>
            </w:tcBorders>
          </w:tcPr>
          <w:p w14:paraId="59FA4EBC" w14:textId="26054350" w:rsidR="0034440B" w:rsidRPr="00F94D2C" w:rsidRDefault="004B7BF3" w:rsidP="0034440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684867113"/>
                <w:placeholder>
                  <w:docPart w:val="7562854D875E4FBD89C91B39CB205A4E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sz w:val="20"/>
                      <w:szCs w:val="20"/>
                    </w:rPr>
                    <w:id w:val="-268249027"/>
                    <w:placeholder>
                      <w:docPart w:val="A48C9326155E478D9550D3F3FCB9CE47"/>
                    </w:placeholder>
                    <w:showingPlcHdr/>
                  </w:sdtPr>
                  <w:sdtEndPr/>
                  <w:sdtContent>
                    <w:r w:rsidR="0034440B" w:rsidRPr="00F94D2C">
                      <w:rPr>
                        <w:rStyle w:val="PlaceholderText"/>
                        <w:rFonts w:ascii="Red Hat Display" w:hAnsi="Red Hat Display" w:cs="Red Hat Display"/>
                        <w:b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34440B" w14:paraId="60C58174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  <w:bottom w:val="single" w:sz="12" w:space="0" w:color="2F97AB" w:themeColor="accent1"/>
            </w:tcBorders>
          </w:tcPr>
          <w:p w14:paraId="568E1BC9" w14:textId="4E95FF59" w:rsidR="0034440B" w:rsidRPr="00F94D2C" w:rsidRDefault="0034440B" w:rsidP="0034440B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Dietary requirements:</w:t>
            </w:r>
          </w:p>
        </w:tc>
        <w:tc>
          <w:tcPr>
            <w:tcW w:w="8096" w:type="dxa"/>
            <w:gridSpan w:val="9"/>
            <w:tcBorders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24CCD2F3" w14:textId="6B71E2FB" w:rsidR="0034440B" w:rsidRPr="00F94D2C" w:rsidRDefault="004B7BF3" w:rsidP="0034440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64532705"/>
                <w:placeholder>
                  <w:docPart w:val="BF5961358B95431881626271D8D5642A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sz w:val="20"/>
                      <w:szCs w:val="20"/>
                    </w:rPr>
                    <w:id w:val="24687837"/>
                    <w:placeholder>
                      <w:docPart w:val="94AF461F103F460AA01506093C9FCA27"/>
                    </w:placeholder>
                  </w:sdtPr>
                  <w:sdtEndPr/>
                  <w:sdtContent>
                    <w:sdt>
                      <w:sdtPr>
                        <w:rPr>
                          <w:rFonts w:ascii="Red Hat Display" w:hAnsi="Red Hat Display" w:cs="Red Hat Display"/>
                          <w:b w:val="0"/>
                          <w:sz w:val="20"/>
                          <w:szCs w:val="20"/>
                        </w:rPr>
                        <w:id w:val="-471132419"/>
                        <w:placeholder>
                          <w:docPart w:val="20DC4F5250B1477EB007001566FCDFE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Red Hat Display" w:hAnsi="Red Hat Display" w:cs="Red Hat Display"/>
                              <w:b w:val="0"/>
                              <w:sz w:val="20"/>
                              <w:szCs w:val="20"/>
                            </w:rPr>
                            <w:id w:val="857937622"/>
                            <w:placeholder>
                              <w:docPart w:val="7D1D9A6579484CAB9E413B78AF326B40"/>
                            </w:placeholder>
                            <w:showingPlcHdr/>
                          </w:sdtPr>
                          <w:sdtEndPr/>
                          <w:sdtContent>
                            <w:r w:rsidR="0034440B" w:rsidRPr="00F94D2C">
                              <w:rPr>
                                <w:rStyle w:val="PlaceholderText"/>
                                <w:rFonts w:ascii="Red Hat Display" w:hAnsi="Red Hat Display" w:cs="Red Hat Display"/>
                                <w:b w:val="0"/>
                                <w:sz w:val="20"/>
                                <w:szCs w:val="20"/>
                              </w:rPr>
                              <w:t>Click here to enter text.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E06055" w14:paraId="6F936B11" w14:textId="77777777" w:rsidTr="00B9315D">
        <w:tc>
          <w:tcPr>
            <w:tcW w:w="2394" w:type="dxa"/>
            <w:gridSpan w:val="3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16599538" w14:textId="77777777" w:rsidR="00E06055" w:rsidRPr="00F94D2C" w:rsidRDefault="00E06055" w:rsidP="0034440B">
            <w:pPr>
              <w:pStyle w:val="Heading1"/>
              <w:ind w:left="0"/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</w:pPr>
          </w:p>
        </w:tc>
        <w:tc>
          <w:tcPr>
            <w:tcW w:w="8096" w:type="dxa"/>
            <w:gridSpan w:val="9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05BE4616" w14:textId="77777777" w:rsidR="00E06055" w:rsidRPr="00F94D2C" w:rsidRDefault="00E06055" w:rsidP="0034440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</w:p>
        </w:tc>
      </w:tr>
      <w:tr w:rsidR="00555E31" w14:paraId="73834388" w14:textId="77777777" w:rsidTr="00B9315D">
        <w:tc>
          <w:tcPr>
            <w:tcW w:w="10490" w:type="dxa"/>
            <w:gridSpan w:val="12"/>
            <w:tcBorders>
              <w:top w:val="single" w:sz="12" w:space="0" w:color="2F97AB" w:themeColor="accent1"/>
              <w:left w:val="single" w:sz="12" w:space="0" w:color="2F97AB" w:themeColor="accent1"/>
              <w:right w:val="single" w:sz="12" w:space="0" w:color="2F97AB" w:themeColor="accent1"/>
            </w:tcBorders>
          </w:tcPr>
          <w:p w14:paraId="605D39E7" w14:textId="2752720B" w:rsidR="00555E31" w:rsidRPr="00F94D2C" w:rsidRDefault="00555E31" w:rsidP="0034440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555E31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  <w:t>CONTACT DETAILS</w:t>
            </w:r>
            <w:r w:rsidR="00F66D95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  <w:t>:</w:t>
            </w:r>
          </w:p>
        </w:tc>
      </w:tr>
      <w:tr w:rsidR="003E3120" w14:paraId="07A07157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</w:tcBorders>
          </w:tcPr>
          <w:p w14:paraId="16D85217" w14:textId="35E03DE5" w:rsidR="003E3120" w:rsidRPr="00F94D2C" w:rsidRDefault="003E3120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bookmarkStart w:id="0" w:name="_Hlk187850420"/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Business Landline</w:t>
            </w:r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  <w:t>:</w:t>
            </w:r>
          </w:p>
        </w:tc>
        <w:tc>
          <w:tcPr>
            <w:tcW w:w="3794" w:type="dxa"/>
            <w:gridSpan w:val="4"/>
          </w:tcPr>
          <w:p w14:paraId="03D1E8F1" w14:textId="5C2184BB" w:rsidR="003E3120" w:rsidRPr="00F94D2C" w:rsidRDefault="004B7BF3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630906343"/>
                <w:placeholder>
                  <w:docPart w:val="33FB7EB05B90451CB332D68DF21ED0A6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sz w:val="20"/>
                      <w:szCs w:val="20"/>
                    </w:rPr>
                    <w:id w:val="1485738523"/>
                    <w:placeholder>
                      <w:docPart w:val="21C63CAE31C34F069F8F967715F1CBA7"/>
                    </w:placeholder>
                    <w:showingPlcHdr/>
                  </w:sdtPr>
                  <w:sdtEndPr/>
                  <w:sdtContent>
                    <w:r w:rsidR="003E3120" w:rsidRPr="00F94D2C">
                      <w:rPr>
                        <w:rStyle w:val="PlaceholderText"/>
                        <w:rFonts w:ascii="Red Hat Display" w:hAnsi="Red Hat Display" w:cs="Red Hat Display"/>
                        <w:b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  <w:tc>
          <w:tcPr>
            <w:tcW w:w="1749" w:type="dxa"/>
            <w:gridSpan w:val="4"/>
          </w:tcPr>
          <w:p w14:paraId="26E21BF3" w14:textId="10C1DBBF" w:rsidR="003E3120" w:rsidRPr="00F94D2C" w:rsidRDefault="003E3120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Mobile:</w:t>
            </w:r>
          </w:p>
        </w:tc>
        <w:tc>
          <w:tcPr>
            <w:tcW w:w="2553" w:type="dxa"/>
            <w:tcBorders>
              <w:right w:val="single" w:sz="12" w:space="0" w:color="2F97AB" w:themeColor="accent1"/>
            </w:tcBorders>
          </w:tcPr>
          <w:p w14:paraId="757AEB43" w14:textId="53F97E81" w:rsidR="003E3120" w:rsidRPr="00F94D2C" w:rsidRDefault="004B7BF3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-798382596"/>
                <w:placeholder>
                  <w:docPart w:val="8B5DD564694144C788ED96791401826B"/>
                </w:placeholder>
                <w:showingPlcHdr/>
              </w:sdtPr>
              <w:sdtEndPr/>
              <w:sdtContent>
                <w:r w:rsidR="003E3120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E3120" w14:paraId="3205DB55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</w:tcBorders>
          </w:tcPr>
          <w:p w14:paraId="6258758B" w14:textId="000106D8" w:rsidR="003E3120" w:rsidRPr="00F94D2C" w:rsidRDefault="003E3120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Business Email:</w:t>
            </w:r>
          </w:p>
        </w:tc>
        <w:tc>
          <w:tcPr>
            <w:tcW w:w="3794" w:type="dxa"/>
            <w:gridSpan w:val="4"/>
          </w:tcPr>
          <w:p w14:paraId="76A232DB" w14:textId="31C46DB9" w:rsidR="003E3120" w:rsidRPr="00F94D2C" w:rsidRDefault="004B7BF3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372050651"/>
                <w:placeholder>
                  <w:docPart w:val="77DDDF6C286A419AAFEA1A829AF18D39"/>
                </w:placeholder>
                <w:showingPlcHdr/>
              </w:sdtPr>
              <w:sdtEndPr/>
              <w:sdtContent>
                <w:r w:rsidR="003E3120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749" w:type="dxa"/>
            <w:gridSpan w:val="4"/>
          </w:tcPr>
          <w:p w14:paraId="4785E1D6" w14:textId="6CEDB3F8" w:rsidR="003E3120" w:rsidRPr="00F94D2C" w:rsidRDefault="003E3120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Personal Email</w:t>
            </w:r>
            <w:r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:</w:t>
            </w:r>
          </w:p>
        </w:tc>
        <w:tc>
          <w:tcPr>
            <w:tcW w:w="2553" w:type="dxa"/>
            <w:tcBorders>
              <w:right w:val="single" w:sz="12" w:space="0" w:color="2F97AB" w:themeColor="accent1"/>
            </w:tcBorders>
          </w:tcPr>
          <w:p w14:paraId="184534C3" w14:textId="3715F98C" w:rsidR="003E3120" w:rsidRPr="00F94D2C" w:rsidRDefault="004B7BF3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-370922576"/>
                <w:placeholder>
                  <w:docPart w:val="081806F1064B4C3090956D074E52E402"/>
                </w:placeholder>
                <w:showingPlcHdr/>
              </w:sdtPr>
              <w:sdtEndPr/>
              <w:sdtContent>
                <w:r w:rsidR="003E3120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E3120" w14:paraId="59375787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</w:tcBorders>
          </w:tcPr>
          <w:p w14:paraId="68C5F10A" w14:textId="769949EA" w:rsidR="003E3120" w:rsidRPr="00F94D2C" w:rsidRDefault="003E3120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 xml:space="preserve">Postal </w:t>
            </w:r>
            <w:r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A</w:t>
            </w: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ddress</w:t>
            </w:r>
            <w:r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:</w:t>
            </w:r>
          </w:p>
        </w:tc>
        <w:tc>
          <w:tcPr>
            <w:tcW w:w="8096" w:type="dxa"/>
            <w:gridSpan w:val="9"/>
            <w:tcBorders>
              <w:right w:val="single" w:sz="12" w:space="0" w:color="2F97AB" w:themeColor="accent1"/>
            </w:tcBorders>
          </w:tcPr>
          <w:p w14:paraId="6F9C4606" w14:textId="4DC0AA4D" w:rsidR="003E3120" w:rsidRPr="00F94D2C" w:rsidRDefault="004B7BF3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1980041969"/>
                <w:placeholder>
                  <w:docPart w:val="F1D52A94E29D4F22B1788B95B369E230"/>
                </w:placeholder>
                <w:showingPlcHdr/>
              </w:sdtPr>
              <w:sdtEndPr/>
              <w:sdtContent>
                <w:r w:rsidR="003E3120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E3120" w14:paraId="13BA1BAA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</w:tcBorders>
          </w:tcPr>
          <w:p w14:paraId="63451772" w14:textId="1823C481" w:rsidR="003E3120" w:rsidRPr="00F94D2C" w:rsidRDefault="003E3120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PA Name</w:t>
            </w:r>
            <w:r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:</w:t>
            </w:r>
          </w:p>
        </w:tc>
        <w:tc>
          <w:tcPr>
            <w:tcW w:w="3794" w:type="dxa"/>
            <w:gridSpan w:val="4"/>
          </w:tcPr>
          <w:p w14:paraId="6CA15DCF" w14:textId="36179D9B" w:rsidR="003E3120" w:rsidRPr="00F94D2C" w:rsidRDefault="004B7BF3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328026193"/>
                <w:placeholder>
                  <w:docPart w:val="02F669542EA84485B0F7592A6FF15A12"/>
                </w:placeholder>
                <w:showingPlcHdr/>
              </w:sdtPr>
              <w:sdtEndPr/>
              <w:sdtContent>
                <w:r w:rsidR="003E3120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749" w:type="dxa"/>
            <w:gridSpan w:val="4"/>
          </w:tcPr>
          <w:p w14:paraId="0598AF89" w14:textId="761E31D1" w:rsidR="003E3120" w:rsidRPr="00F94D2C" w:rsidRDefault="003E3120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PA Email</w:t>
            </w:r>
            <w:r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:</w:t>
            </w:r>
          </w:p>
        </w:tc>
        <w:tc>
          <w:tcPr>
            <w:tcW w:w="2553" w:type="dxa"/>
            <w:tcBorders>
              <w:right w:val="single" w:sz="12" w:space="0" w:color="2F97AB" w:themeColor="accent1"/>
            </w:tcBorders>
          </w:tcPr>
          <w:p w14:paraId="4D92CC72" w14:textId="70F2B397" w:rsidR="003E3120" w:rsidRPr="00F94D2C" w:rsidRDefault="004B7BF3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-1473204619"/>
                <w:placeholder>
                  <w:docPart w:val="A2A547B2C6EB4721BC4FC3702B0BC992"/>
                </w:placeholder>
                <w:showingPlcHdr/>
              </w:sdtPr>
              <w:sdtEndPr/>
              <w:sdtContent>
                <w:r w:rsidR="003E3120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E3120" w14:paraId="0F3288E0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  <w:bottom w:val="single" w:sz="12" w:space="0" w:color="2F97AB" w:themeColor="accent1"/>
            </w:tcBorders>
          </w:tcPr>
          <w:p w14:paraId="0FCF5945" w14:textId="2F363F43" w:rsidR="003E3120" w:rsidRPr="00F94D2C" w:rsidRDefault="003E3120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PA DDI</w:t>
            </w:r>
            <w:r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:</w:t>
            </w:r>
          </w:p>
        </w:tc>
        <w:tc>
          <w:tcPr>
            <w:tcW w:w="3794" w:type="dxa"/>
            <w:gridSpan w:val="4"/>
            <w:tcBorders>
              <w:bottom w:val="single" w:sz="12" w:space="0" w:color="2F97AB" w:themeColor="accent1"/>
            </w:tcBorders>
          </w:tcPr>
          <w:p w14:paraId="20A07413" w14:textId="416CFBE0" w:rsidR="003E3120" w:rsidRPr="00F94D2C" w:rsidRDefault="004B7BF3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439193630"/>
                <w:placeholder>
                  <w:docPart w:val="87A3A194265E42A9B6715CDE4B5A5FD8"/>
                </w:placeholder>
                <w:showingPlcHdr/>
              </w:sdtPr>
              <w:sdtEndPr/>
              <w:sdtContent>
                <w:r w:rsidR="003E3120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749" w:type="dxa"/>
            <w:gridSpan w:val="4"/>
            <w:tcBorders>
              <w:bottom w:val="single" w:sz="12" w:space="0" w:color="2F97AB" w:themeColor="accent1"/>
            </w:tcBorders>
          </w:tcPr>
          <w:p w14:paraId="4691C5BC" w14:textId="7F6A2186" w:rsidR="003E3120" w:rsidRPr="00F94D2C" w:rsidRDefault="003E3120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PA Mobile</w:t>
            </w:r>
            <w:r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:</w:t>
            </w:r>
          </w:p>
        </w:tc>
        <w:tc>
          <w:tcPr>
            <w:tcW w:w="2553" w:type="dxa"/>
            <w:tcBorders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615B860D" w14:textId="4F066814" w:rsidR="003E3120" w:rsidRPr="00F94D2C" w:rsidRDefault="004B7BF3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-101490946"/>
                <w:placeholder>
                  <w:docPart w:val="769E150B35F947738683DE69393429DF"/>
                </w:placeholder>
                <w:showingPlcHdr/>
              </w:sdtPr>
              <w:sdtEndPr/>
              <w:sdtContent>
                <w:r w:rsidR="003E3120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06055" w14:paraId="52E7D2E7" w14:textId="77777777" w:rsidTr="00B9315D">
        <w:tc>
          <w:tcPr>
            <w:tcW w:w="2394" w:type="dxa"/>
            <w:gridSpan w:val="3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469CB07F" w14:textId="77777777" w:rsidR="00E06055" w:rsidRPr="00F94D2C" w:rsidRDefault="00E06055" w:rsidP="00555E31">
            <w:pPr>
              <w:pStyle w:val="Heading1"/>
              <w:ind w:left="0"/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</w:pPr>
          </w:p>
        </w:tc>
        <w:tc>
          <w:tcPr>
            <w:tcW w:w="3794" w:type="dxa"/>
            <w:gridSpan w:val="4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042BE2C3" w14:textId="77777777" w:rsidR="00E06055" w:rsidRPr="00F94D2C" w:rsidRDefault="00E06055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</w:p>
        </w:tc>
        <w:tc>
          <w:tcPr>
            <w:tcW w:w="1749" w:type="dxa"/>
            <w:gridSpan w:val="4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22A71886" w14:textId="77777777" w:rsidR="00E06055" w:rsidRPr="00F94D2C" w:rsidRDefault="00E06055" w:rsidP="00555E31">
            <w:pPr>
              <w:pStyle w:val="Heading1"/>
              <w:ind w:left="0"/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</w:pPr>
          </w:p>
        </w:tc>
        <w:tc>
          <w:tcPr>
            <w:tcW w:w="2553" w:type="dxa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7F64A3AB" w14:textId="77777777" w:rsidR="00E06055" w:rsidRPr="00F94D2C" w:rsidRDefault="00E06055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</w:p>
        </w:tc>
      </w:tr>
      <w:bookmarkEnd w:id="0"/>
      <w:tr w:rsidR="00A225BA" w14:paraId="2C7FB73E" w14:textId="77777777" w:rsidTr="00B9315D">
        <w:tc>
          <w:tcPr>
            <w:tcW w:w="10490" w:type="dxa"/>
            <w:gridSpan w:val="12"/>
            <w:tcBorders>
              <w:top w:val="single" w:sz="12" w:space="0" w:color="2F97AB" w:themeColor="accent1"/>
              <w:left w:val="single" w:sz="12" w:space="0" w:color="2F97AB" w:themeColor="accent1"/>
              <w:right w:val="single" w:sz="12" w:space="0" w:color="2F97AB" w:themeColor="accent1"/>
            </w:tcBorders>
          </w:tcPr>
          <w:p w14:paraId="66DFA311" w14:textId="20EDC7D2" w:rsidR="00A225BA" w:rsidRPr="00A225BA" w:rsidRDefault="00A225BA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color w:val="2F97AB" w:themeColor="accent1"/>
                <w:sz w:val="20"/>
                <w:szCs w:val="20"/>
              </w:rPr>
            </w:pPr>
            <w:r w:rsidRPr="00A225BA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  <w:t>ORGANISATION INFORMATION</w:t>
            </w:r>
            <w:r w:rsidR="00F66D95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  <w:t>:</w:t>
            </w:r>
          </w:p>
        </w:tc>
      </w:tr>
      <w:tr w:rsidR="00A225BA" w:rsidRPr="00F94D2C" w14:paraId="1E98B0AA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</w:tcBorders>
          </w:tcPr>
          <w:p w14:paraId="45DE591E" w14:textId="30166903" w:rsidR="00A225BA" w:rsidRPr="00F94D2C" w:rsidRDefault="00A225BA" w:rsidP="00CE491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Company/Organisation Name</w:t>
            </w:r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  <w:t>:</w:t>
            </w:r>
          </w:p>
        </w:tc>
        <w:tc>
          <w:tcPr>
            <w:tcW w:w="8096" w:type="dxa"/>
            <w:gridSpan w:val="9"/>
            <w:tcBorders>
              <w:right w:val="single" w:sz="12" w:space="0" w:color="2F97AB" w:themeColor="accent1"/>
            </w:tcBorders>
          </w:tcPr>
          <w:p w14:paraId="5FDC398D" w14:textId="29E76552" w:rsidR="00A225BA" w:rsidRPr="00F94D2C" w:rsidRDefault="004B7BF3" w:rsidP="00A225BA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-1146437286"/>
                <w:placeholder>
                  <w:docPart w:val="270DFD50F6644C27B38E59D5B2A0CEDB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sz w:val="20"/>
                      <w:szCs w:val="20"/>
                    </w:rPr>
                    <w:id w:val="268447314"/>
                    <w:placeholder>
                      <w:docPart w:val="660AE120033248EBB217DEAC4DE24F85"/>
                    </w:placeholder>
                    <w:showingPlcHdr/>
                  </w:sdtPr>
                  <w:sdtEndPr/>
                  <w:sdtContent>
                    <w:r w:rsidR="00A225BA" w:rsidRPr="00F94D2C">
                      <w:rPr>
                        <w:rStyle w:val="PlaceholderText"/>
                        <w:rFonts w:ascii="Red Hat Display" w:hAnsi="Red Hat Display" w:cs="Red Hat Display"/>
                        <w:b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A225BA" w:rsidRPr="00F94D2C" w14:paraId="113C7CC4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</w:tcBorders>
          </w:tcPr>
          <w:p w14:paraId="3B278C5F" w14:textId="38AFA35C" w:rsidR="00A225BA" w:rsidRPr="00F94D2C" w:rsidRDefault="00A225BA" w:rsidP="00CE4911">
            <w:pPr>
              <w:pStyle w:val="Heading1"/>
              <w:ind w:left="0"/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</w:pPr>
            <w:r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Position/Title:</w:t>
            </w:r>
          </w:p>
        </w:tc>
        <w:tc>
          <w:tcPr>
            <w:tcW w:w="8096" w:type="dxa"/>
            <w:gridSpan w:val="9"/>
            <w:tcBorders>
              <w:right w:val="single" w:sz="12" w:space="0" w:color="2F97AB" w:themeColor="accent1"/>
            </w:tcBorders>
          </w:tcPr>
          <w:p w14:paraId="7740EFCD" w14:textId="43C4A82B" w:rsidR="00A225BA" w:rsidRPr="00F94D2C" w:rsidRDefault="004B7BF3" w:rsidP="00A225BA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-1159064940"/>
                <w:placeholder>
                  <w:docPart w:val="A6990579A03D4AA283E093BE10E4D827"/>
                </w:placeholder>
                <w:showingPlcHdr/>
              </w:sdtPr>
              <w:sdtEndPr/>
              <w:sdtContent>
                <w:r w:rsidR="00A225BA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A225BA" w:rsidRPr="00F94D2C" w14:paraId="118E49F3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  <w:bottom w:val="single" w:sz="12" w:space="0" w:color="2F97AB" w:themeColor="accent1"/>
            </w:tcBorders>
          </w:tcPr>
          <w:p w14:paraId="3C3F26DD" w14:textId="1C5E6702" w:rsidR="00A225BA" w:rsidRPr="00F94D2C" w:rsidRDefault="00A225BA" w:rsidP="00CE4911">
            <w:pPr>
              <w:pStyle w:val="Heading1"/>
              <w:ind w:left="0"/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</w:pPr>
            <w:r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Length of Employment:</w:t>
            </w:r>
          </w:p>
        </w:tc>
        <w:tc>
          <w:tcPr>
            <w:tcW w:w="8096" w:type="dxa"/>
            <w:gridSpan w:val="9"/>
            <w:tcBorders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5DC2B45D" w14:textId="524772A3" w:rsidR="00A225BA" w:rsidRPr="00F94D2C" w:rsidRDefault="004B7BF3" w:rsidP="00A225BA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958926661"/>
                <w:placeholder>
                  <w:docPart w:val="BA844A0C78F6425F81A469591ACCDB8E"/>
                </w:placeholder>
                <w:showingPlcHdr/>
              </w:sdtPr>
              <w:sdtEndPr/>
              <w:sdtContent>
                <w:r w:rsidR="00A225BA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92297" w:rsidRPr="00F94D2C" w14:paraId="75B3E8D7" w14:textId="77777777" w:rsidTr="00B9315D">
        <w:tc>
          <w:tcPr>
            <w:tcW w:w="2394" w:type="dxa"/>
            <w:gridSpan w:val="3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6E28AFB3" w14:textId="77777777" w:rsidR="00692297" w:rsidRDefault="00692297" w:rsidP="00CE4911">
            <w:pPr>
              <w:pStyle w:val="Heading1"/>
              <w:ind w:left="0"/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</w:pPr>
          </w:p>
        </w:tc>
        <w:tc>
          <w:tcPr>
            <w:tcW w:w="8096" w:type="dxa"/>
            <w:gridSpan w:val="9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29E94975" w14:textId="77777777" w:rsidR="00692297" w:rsidRPr="00F94D2C" w:rsidRDefault="00692297" w:rsidP="00A225BA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</w:p>
        </w:tc>
      </w:tr>
      <w:tr w:rsidR="00711999" w:rsidRPr="00F94D2C" w14:paraId="5014CB11" w14:textId="77777777" w:rsidTr="00B9315D">
        <w:tc>
          <w:tcPr>
            <w:tcW w:w="10490" w:type="dxa"/>
            <w:gridSpan w:val="12"/>
            <w:tcBorders>
              <w:top w:val="single" w:sz="12" w:space="0" w:color="2F97AB" w:themeColor="accent1"/>
              <w:left w:val="single" w:sz="12" w:space="0" w:color="2F97AB" w:themeColor="accent1"/>
              <w:right w:val="single" w:sz="12" w:space="0" w:color="2F97AB" w:themeColor="accent1"/>
            </w:tcBorders>
          </w:tcPr>
          <w:p w14:paraId="48D936B6" w14:textId="0D3423EB" w:rsidR="00711999" w:rsidRPr="00F94D2C" w:rsidRDefault="00711999" w:rsidP="00CE491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Please tick which best describes your organisation</w:t>
            </w:r>
            <w:r>
              <w:rPr>
                <w:rFonts w:ascii="Red Hat Display" w:eastAsiaTheme="minorHAnsi" w:hAnsi="Red Hat Display" w:cs="Red Hat Display"/>
                <w:sz w:val="20"/>
                <w:szCs w:val="20"/>
                <w:lang w:val="en-NZ"/>
              </w:rPr>
              <w:t>:</w:t>
            </w:r>
          </w:p>
        </w:tc>
      </w:tr>
      <w:tr w:rsidR="006E2D69" w:rsidRPr="00F94D2C" w14:paraId="2EABE17F" w14:textId="77777777" w:rsidTr="00B9315D">
        <w:sdt>
          <w:sdtPr>
            <w:rPr>
              <w:rFonts w:ascii="Red Hat Display" w:hAnsi="Red Hat Display" w:cs="Red Hat Display"/>
              <w:b w:val="0"/>
              <w:sz w:val="20"/>
              <w:szCs w:val="20"/>
            </w:rPr>
            <w:id w:val="503254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3" w:type="dxa"/>
                <w:gridSpan w:val="2"/>
                <w:tcBorders>
                  <w:left w:val="single" w:sz="12" w:space="0" w:color="2F97AB" w:themeColor="accent1"/>
                </w:tcBorders>
              </w:tcPr>
              <w:p w14:paraId="6A083F45" w14:textId="30807B5A" w:rsidR="006E2D69" w:rsidRPr="00F94D2C" w:rsidRDefault="006E2D69" w:rsidP="006E2D69">
                <w:pPr>
                  <w:pStyle w:val="Heading1"/>
                  <w:ind w:left="0"/>
                  <w:rPr>
                    <w:rFonts w:ascii="Red Hat Display" w:hAnsi="Red Hat Display" w:cs="Red Hat Display"/>
                    <w:b w:val="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Red Hat Display" w:hint="eastAsia"/>
                    <w:b w:val="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51" w:type="dxa"/>
            <w:gridSpan w:val="2"/>
            <w:tcBorders>
              <w:right w:val="single" w:sz="12" w:space="0" w:color="2F97AB" w:themeColor="accent1"/>
            </w:tcBorders>
          </w:tcPr>
          <w:p w14:paraId="59701F5E" w14:textId="673EB610" w:rsidR="006E2D69" w:rsidRPr="00F94D2C" w:rsidRDefault="006E2D69" w:rsidP="006E2D69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  <w:t>Commercial</w:t>
            </w:r>
          </w:p>
        </w:tc>
        <w:sdt>
          <w:sdtPr>
            <w:rPr>
              <w:rFonts w:ascii="Red Hat Display" w:hAnsi="Red Hat Display" w:cs="Red Hat Display"/>
              <w:b w:val="0"/>
              <w:sz w:val="20"/>
              <w:szCs w:val="20"/>
            </w:rPr>
            <w:id w:val="-518159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left w:val="single" w:sz="12" w:space="0" w:color="2F97AB" w:themeColor="accent1"/>
                </w:tcBorders>
              </w:tcPr>
              <w:p w14:paraId="3D70492B" w14:textId="5FEA982E" w:rsidR="006E2D69" w:rsidRPr="00F94D2C" w:rsidRDefault="00965489" w:rsidP="006E2D69">
                <w:pPr>
                  <w:pStyle w:val="Heading1"/>
                  <w:ind w:left="0"/>
                  <w:rPr>
                    <w:rFonts w:ascii="Red Hat Display" w:hAnsi="Red Hat Display" w:cs="Red Hat Display"/>
                    <w:b w:val="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Red Hat Display" w:hint="eastAsia"/>
                    <w:b w:val="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31" w:type="dxa"/>
            <w:gridSpan w:val="4"/>
            <w:tcBorders>
              <w:right w:val="single" w:sz="12" w:space="0" w:color="2F97AB" w:themeColor="accent1"/>
            </w:tcBorders>
          </w:tcPr>
          <w:p w14:paraId="17B3BF4E" w14:textId="1A279014" w:rsidR="006E2D69" w:rsidRPr="00F94D2C" w:rsidRDefault="006E2D69" w:rsidP="006E2D69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  <w:t>Iwi</w:t>
            </w:r>
          </w:p>
        </w:tc>
        <w:sdt>
          <w:sdtPr>
            <w:rPr>
              <w:rFonts w:ascii="Red Hat Display" w:hAnsi="Red Hat Display" w:cs="Red Hat Display"/>
              <w:b w:val="0"/>
              <w:sz w:val="20"/>
              <w:szCs w:val="20"/>
            </w:rPr>
            <w:id w:val="2089497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0" w:type="dxa"/>
                <w:tcBorders>
                  <w:left w:val="single" w:sz="12" w:space="0" w:color="2F97AB" w:themeColor="accent1"/>
                </w:tcBorders>
              </w:tcPr>
              <w:p w14:paraId="65BECE27" w14:textId="5F202F7C" w:rsidR="006E2D69" w:rsidRPr="00F94D2C" w:rsidRDefault="006E2D69" w:rsidP="006E2D69">
                <w:pPr>
                  <w:pStyle w:val="Heading1"/>
                  <w:ind w:left="0"/>
                  <w:rPr>
                    <w:rFonts w:ascii="Red Hat Display" w:hAnsi="Red Hat Display" w:cs="Red Hat Display"/>
                    <w:b w:val="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Red Hat Display" w:hint="eastAsia"/>
                    <w:b w:val="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79" w:type="dxa"/>
            <w:gridSpan w:val="2"/>
            <w:tcBorders>
              <w:right w:val="single" w:sz="12" w:space="0" w:color="2F97AB" w:themeColor="accent1"/>
            </w:tcBorders>
          </w:tcPr>
          <w:p w14:paraId="5CC5E33F" w14:textId="65B9B711" w:rsidR="006E2D69" w:rsidRPr="00F94D2C" w:rsidRDefault="006E2D69" w:rsidP="006E2D69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  <w:t>Academic Institution</w:t>
            </w:r>
          </w:p>
        </w:tc>
      </w:tr>
      <w:tr w:rsidR="006E2D69" w:rsidRPr="00F94D2C" w14:paraId="59CD8F4A" w14:textId="77777777" w:rsidTr="00B9315D">
        <w:sdt>
          <w:sdtPr>
            <w:rPr>
              <w:rFonts w:ascii="Red Hat Display" w:hAnsi="Red Hat Display" w:cs="Red Hat Display"/>
              <w:b w:val="0"/>
              <w:sz w:val="20"/>
              <w:szCs w:val="20"/>
            </w:rPr>
            <w:id w:val="1132903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3" w:type="dxa"/>
                <w:gridSpan w:val="2"/>
                <w:tcBorders>
                  <w:left w:val="single" w:sz="12" w:space="0" w:color="2F97AB" w:themeColor="accent1"/>
                  <w:bottom w:val="single" w:sz="12" w:space="0" w:color="2F97AB" w:themeColor="accent1"/>
                </w:tcBorders>
              </w:tcPr>
              <w:p w14:paraId="53652ED4" w14:textId="26ABFA87" w:rsidR="006E2D69" w:rsidRPr="00F94D2C" w:rsidRDefault="006E2D69" w:rsidP="006E2D69">
                <w:pPr>
                  <w:pStyle w:val="Heading1"/>
                  <w:ind w:left="0"/>
                  <w:rPr>
                    <w:rFonts w:ascii="Red Hat Display" w:hAnsi="Red Hat Display" w:cs="Red Hat Display"/>
                    <w:b w:val="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Red Hat Display" w:hint="eastAsia"/>
                    <w:b w:val="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51" w:type="dxa"/>
            <w:gridSpan w:val="2"/>
            <w:tcBorders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6BC258C0" w14:textId="5826E57C" w:rsidR="006E2D69" w:rsidRPr="00F94D2C" w:rsidRDefault="006E2D69" w:rsidP="006E2D69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  <w:t>Government Agency</w:t>
            </w:r>
          </w:p>
        </w:tc>
        <w:sdt>
          <w:sdtPr>
            <w:rPr>
              <w:rFonts w:ascii="Red Hat Display" w:hAnsi="Red Hat Display" w:cs="Red Hat Display"/>
              <w:b w:val="0"/>
              <w:sz w:val="20"/>
              <w:szCs w:val="20"/>
            </w:rPr>
            <w:id w:val="-145365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left w:val="single" w:sz="12" w:space="0" w:color="2F97AB" w:themeColor="accent1"/>
                  <w:bottom w:val="single" w:sz="12" w:space="0" w:color="2F97AB" w:themeColor="accent1"/>
                </w:tcBorders>
              </w:tcPr>
              <w:p w14:paraId="19D3A082" w14:textId="127000B6" w:rsidR="006E2D69" w:rsidRPr="00F94D2C" w:rsidRDefault="006E2D69" w:rsidP="006E2D69">
                <w:pPr>
                  <w:pStyle w:val="Heading1"/>
                  <w:ind w:left="0"/>
                  <w:rPr>
                    <w:rFonts w:ascii="Red Hat Display" w:hAnsi="Red Hat Display" w:cs="Red Hat Display"/>
                    <w:b w:val="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Red Hat Display" w:hint="eastAsia"/>
                    <w:b w:val="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31" w:type="dxa"/>
            <w:gridSpan w:val="4"/>
            <w:tcBorders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4BCCBC83" w14:textId="743892B7" w:rsidR="006E2D69" w:rsidRPr="00F94D2C" w:rsidRDefault="006E2D69" w:rsidP="006E2D69">
            <w:pPr>
              <w:pStyle w:val="Heading2"/>
              <w:ind w:left="0"/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  <w:t xml:space="preserve">Not For Profit/Community </w:t>
            </w:r>
          </w:p>
          <w:p w14:paraId="0868B96C" w14:textId="77777777" w:rsidR="006E2D69" w:rsidRPr="00F94D2C" w:rsidRDefault="006E2D69" w:rsidP="006E2D69">
            <w:pPr>
              <w:pStyle w:val="Heading2"/>
              <w:ind w:left="0"/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</w:pPr>
            <w:proofErr w:type="spellStart"/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  <w:t>Charititable</w:t>
            </w:r>
            <w:proofErr w:type="spellEnd"/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  <w:t xml:space="preserve"> Trust/Society</w:t>
            </w:r>
          </w:p>
          <w:p w14:paraId="349E10D1" w14:textId="77777777" w:rsidR="006E2D69" w:rsidRPr="00F94D2C" w:rsidRDefault="006E2D69" w:rsidP="006E2D69">
            <w:pPr>
              <w:pStyle w:val="Heading2"/>
              <w:ind w:left="0"/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</w:pPr>
          </w:p>
          <w:p w14:paraId="2EF7FEB0" w14:textId="7E52BAEB" w:rsidR="006E2D69" w:rsidRPr="003A0EB4" w:rsidRDefault="006E2D69" w:rsidP="006E2D69">
            <w:pPr>
              <w:pStyle w:val="Heading2"/>
              <w:ind w:left="0"/>
              <w:rPr>
                <w:rFonts w:ascii="Red Hat Display" w:eastAsiaTheme="minorHAnsi" w:hAnsi="Red Hat Display" w:cs="Red Hat Display"/>
                <w:b w:val="0"/>
                <w:bCs w:val="0"/>
                <w:lang w:val="en-NZ"/>
              </w:rPr>
            </w:pPr>
            <w:r w:rsidRPr="003A0EB4">
              <w:rPr>
                <w:rFonts w:ascii="Red Hat Display" w:eastAsiaTheme="minorHAnsi" w:hAnsi="Red Hat Display" w:cs="Red Hat Display"/>
                <w:b w:val="0"/>
                <w:bCs w:val="0"/>
                <w:lang w:val="en-NZ"/>
              </w:rPr>
              <w:t xml:space="preserve">Charities Number:  </w:t>
            </w:r>
            <w:sdt>
              <w:sdtPr>
                <w:rPr>
                  <w:rFonts w:ascii="Red Hat Display" w:hAnsi="Red Hat Display" w:cs="Red Hat Display"/>
                  <w:b w:val="0"/>
                </w:rPr>
                <w:id w:val="1225638327"/>
                <w:placeholder>
                  <w:docPart w:val="0670D9BBA2924DEB8238184868D12246"/>
                </w:placeholder>
                <w:showingPlcHdr/>
              </w:sdtPr>
              <w:sdtEndPr/>
              <w:sdtContent>
                <w:r w:rsidRPr="003A0EB4">
                  <w:rPr>
                    <w:rStyle w:val="PlaceholderText"/>
                    <w:rFonts w:ascii="Red Hat Display" w:hAnsi="Red Hat Display" w:cs="Red Hat Display"/>
                    <w:b w:val="0"/>
                  </w:rPr>
                  <w:t>Click here to enter text.</w:t>
                </w:r>
              </w:sdtContent>
            </w:sdt>
          </w:p>
          <w:p w14:paraId="66C15E49" w14:textId="218BC255" w:rsidR="006E2D69" w:rsidRPr="00F94D2C" w:rsidRDefault="006E2D69" w:rsidP="006E2D69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3A0EB4">
              <w:rPr>
                <w:rFonts w:ascii="Red Hat Display" w:eastAsiaTheme="minorHAnsi" w:hAnsi="Red Hat Display" w:cs="Red Hat Display"/>
                <w:b w:val="0"/>
                <w:bCs w:val="0"/>
                <w:sz w:val="18"/>
                <w:szCs w:val="18"/>
                <w:lang w:val="en-NZ"/>
              </w:rPr>
              <w:t xml:space="preserve">Registration Number: </w:t>
            </w:r>
            <w:sdt>
              <w:sdtPr>
                <w:rPr>
                  <w:rFonts w:ascii="Red Hat Display" w:hAnsi="Red Hat Display" w:cs="Red Hat Display"/>
                  <w:b w:val="0"/>
                  <w:sz w:val="18"/>
                  <w:szCs w:val="18"/>
                </w:rPr>
                <w:id w:val="1672759395"/>
                <w:placeholder>
                  <w:docPart w:val="4530DA8C12DB48C4A3AA2137A49250FC"/>
                </w:placeholder>
                <w:showingPlcHdr/>
              </w:sdtPr>
              <w:sdtEndPr/>
              <w:sdtContent>
                <w:r w:rsidRPr="003A0EB4">
                  <w:rPr>
                    <w:rStyle w:val="PlaceholderText"/>
                    <w:rFonts w:ascii="Red Hat Display" w:hAnsi="Red Hat Display" w:cs="Red Hat Display"/>
                    <w:b w:val="0"/>
                    <w:sz w:val="18"/>
                    <w:szCs w:val="18"/>
                  </w:rPr>
                  <w:t>Click here to enter text.</w:t>
                </w:r>
              </w:sdtContent>
            </w:sdt>
          </w:p>
        </w:tc>
        <w:sdt>
          <w:sdtPr>
            <w:rPr>
              <w:rFonts w:ascii="Red Hat Display" w:hAnsi="Red Hat Display" w:cs="Red Hat Display"/>
              <w:b w:val="0"/>
              <w:sz w:val="20"/>
              <w:szCs w:val="20"/>
            </w:rPr>
            <w:id w:val="1280758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0" w:type="dxa"/>
                <w:tcBorders>
                  <w:left w:val="single" w:sz="12" w:space="0" w:color="2F97AB" w:themeColor="accent1"/>
                  <w:bottom w:val="single" w:sz="12" w:space="0" w:color="2F97AB" w:themeColor="accent1"/>
                </w:tcBorders>
              </w:tcPr>
              <w:p w14:paraId="234B062A" w14:textId="0A31CF5F" w:rsidR="006E2D69" w:rsidRPr="00F94D2C" w:rsidRDefault="006E2D69" w:rsidP="006E2D69">
                <w:pPr>
                  <w:pStyle w:val="Heading1"/>
                  <w:ind w:left="0"/>
                  <w:rPr>
                    <w:rFonts w:ascii="Red Hat Display" w:hAnsi="Red Hat Display" w:cs="Red Hat Display"/>
                    <w:b w:val="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Red Hat Display" w:hint="eastAsia"/>
                    <w:b w:val="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79" w:type="dxa"/>
            <w:gridSpan w:val="2"/>
            <w:tcBorders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10384577" w14:textId="3E0B38BC" w:rsidR="006E2D69" w:rsidRPr="00F94D2C" w:rsidRDefault="006E2D69" w:rsidP="006E2D69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  <w:t xml:space="preserve">Other: </w:t>
            </w: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728729649"/>
                <w:placeholder>
                  <w:docPart w:val="620AC3040A544F1FAD9739710D37FCCA"/>
                </w:placeholder>
                <w:showingPlcHdr/>
              </w:sdtPr>
              <w:sdtEndPr/>
              <w:sdtContent>
                <w:r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A4818" w:rsidRPr="00F94D2C" w14:paraId="3BBA82B3" w14:textId="77777777" w:rsidTr="00B9315D">
        <w:tc>
          <w:tcPr>
            <w:tcW w:w="683" w:type="dxa"/>
            <w:gridSpan w:val="2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07C0651B" w14:textId="77777777" w:rsidR="004A4818" w:rsidRDefault="004A4818" w:rsidP="006E2D69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</w:p>
        </w:tc>
        <w:tc>
          <w:tcPr>
            <w:tcW w:w="2151" w:type="dxa"/>
            <w:gridSpan w:val="2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7AF35EE6" w14:textId="77777777" w:rsidR="004A4818" w:rsidRPr="00F94D2C" w:rsidRDefault="004A4818" w:rsidP="006E2D69">
            <w:pPr>
              <w:pStyle w:val="Heading1"/>
              <w:ind w:left="0"/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</w:pPr>
          </w:p>
        </w:tc>
        <w:tc>
          <w:tcPr>
            <w:tcW w:w="426" w:type="dxa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658C9031" w14:textId="77777777" w:rsidR="004A4818" w:rsidRDefault="004A4818" w:rsidP="006E2D69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</w:p>
        </w:tc>
        <w:tc>
          <w:tcPr>
            <w:tcW w:w="3831" w:type="dxa"/>
            <w:gridSpan w:val="4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5C84A4B4" w14:textId="77777777" w:rsidR="004A4818" w:rsidRPr="00F94D2C" w:rsidRDefault="004A4818" w:rsidP="006E2D69">
            <w:pPr>
              <w:pStyle w:val="Heading2"/>
              <w:ind w:left="0"/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</w:pPr>
          </w:p>
        </w:tc>
        <w:tc>
          <w:tcPr>
            <w:tcW w:w="520" w:type="dxa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67AF85B9" w14:textId="77777777" w:rsidR="004A4818" w:rsidRDefault="004A4818" w:rsidP="006E2D69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</w:p>
        </w:tc>
        <w:tc>
          <w:tcPr>
            <w:tcW w:w="2879" w:type="dxa"/>
            <w:gridSpan w:val="2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53A9FF78" w14:textId="77777777" w:rsidR="004A4818" w:rsidRPr="00F94D2C" w:rsidRDefault="004A4818" w:rsidP="006E2D69">
            <w:pPr>
              <w:pStyle w:val="Heading1"/>
              <w:ind w:left="0"/>
              <w:rPr>
                <w:rFonts w:ascii="Red Hat Display" w:eastAsiaTheme="minorHAnsi" w:hAnsi="Red Hat Display" w:cs="Red Hat Display"/>
                <w:b w:val="0"/>
                <w:bCs w:val="0"/>
                <w:sz w:val="20"/>
                <w:szCs w:val="20"/>
                <w:lang w:val="en-NZ"/>
              </w:rPr>
            </w:pPr>
          </w:p>
        </w:tc>
      </w:tr>
      <w:tr w:rsidR="00965489" w14:paraId="7F5C7AB3" w14:textId="77777777" w:rsidTr="00B9315D">
        <w:tc>
          <w:tcPr>
            <w:tcW w:w="2394" w:type="dxa"/>
            <w:gridSpan w:val="3"/>
            <w:tcBorders>
              <w:top w:val="single" w:sz="12" w:space="0" w:color="2F97AB" w:themeColor="accent1"/>
              <w:left w:val="single" w:sz="12" w:space="0" w:color="2F97AB" w:themeColor="accent1"/>
            </w:tcBorders>
          </w:tcPr>
          <w:p w14:paraId="03F813A7" w14:textId="00FD6A6A" w:rsidR="00965489" w:rsidRPr="00F94D2C" w:rsidRDefault="00965489" w:rsidP="003A0EB4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 xml:space="preserve">Current Industry(s): </w:t>
            </w:r>
          </w:p>
        </w:tc>
        <w:tc>
          <w:tcPr>
            <w:tcW w:w="2552" w:type="dxa"/>
            <w:gridSpan w:val="3"/>
            <w:tcBorders>
              <w:top w:val="single" w:sz="12" w:space="0" w:color="2F97AB" w:themeColor="accent1"/>
            </w:tcBorders>
          </w:tcPr>
          <w:p w14:paraId="71D67854" w14:textId="77777777" w:rsidR="00965489" w:rsidRPr="00F94D2C" w:rsidRDefault="004B7BF3" w:rsidP="003A0EB4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-1015529568"/>
                <w:placeholder>
                  <w:docPart w:val="F189993084F64FE59285B3513A138138"/>
                </w:placeholder>
                <w:showingPlcHdr/>
              </w:sdtPr>
              <w:sdtEndPr/>
              <w:sdtContent>
                <w:r w:rsidR="00965489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27" w:type="dxa"/>
            <w:gridSpan w:val="2"/>
            <w:tcBorders>
              <w:top w:val="single" w:sz="12" w:space="0" w:color="2F97AB" w:themeColor="accent1"/>
            </w:tcBorders>
          </w:tcPr>
          <w:p w14:paraId="4BD317B7" w14:textId="4185ABBA" w:rsidR="00965489" w:rsidRPr="00F94D2C" w:rsidRDefault="00965489" w:rsidP="003A0EB4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Product/Services:</w:t>
            </w:r>
          </w:p>
        </w:tc>
        <w:tc>
          <w:tcPr>
            <w:tcW w:w="3417" w:type="dxa"/>
            <w:gridSpan w:val="4"/>
            <w:tcBorders>
              <w:top w:val="single" w:sz="12" w:space="0" w:color="2F97AB" w:themeColor="accent1"/>
              <w:right w:val="single" w:sz="12" w:space="0" w:color="2F97AB" w:themeColor="accent1"/>
            </w:tcBorders>
          </w:tcPr>
          <w:p w14:paraId="5F168E43" w14:textId="469B6041" w:rsidR="00965489" w:rsidRPr="00F94D2C" w:rsidRDefault="004B7BF3" w:rsidP="003A0EB4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1946190691"/>
                <w:placeholder>
                  <w:docPart w:val="0A01EA5B74184AF7A53E228187C45869"/>
                </w:placeholder>
                <w:showingPlcHdr/>
              </w:sdtPr>
              <w:sdtEndPr/>
              <w:sdtContent>
                <w:r w:rsidR="00965489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A0EB4" w14:paraId="799F668B" w14:textId="77777777" w:rsidTr="00B9315D">
        <w:tc>
          <w:tcPr>
            <w:tcW w:w="2394" w:type="dxa"/>
            <w:gridSpan w:val="3"/>
            <w:tcBorders>
              <w:left w:val="single" w:sz="12" w:space="0" w:color="2F97AB" w:themeColor="accent1"/>
              <w:bottom w:val="single" w:sz="12" w:space="0" w:color="2F97AB" w:themeColor="accent1"/>
            </w:tcBorders>
          </w:tcPr>
          <w:p w14:paraId="3FE77418" w14:textId="225F5FB0" w:rsidR="003A0EB4" w:rsidRPr="00F94D2C" w:rsidRDefault="003A0EB4" w:rsidP="00555E31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 xml:space="preserve"># </w:t>
            </w:r>
            <w:r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D</w:t>
            </w: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 xml:space="preserve">irect </w:t>
            </w:r>
            <w:r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R</w:t>
            </w: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eports</w:t>
            </w:r>
          </w:p>
        </w:tc>
        <w:tc>
          <w:tcPr>
            <w:tcW w:w="2552" w:type="dxa"/>
            <w:gridSpan w:val="3"/>
            <w:tcBorders>
              <w:bottom w:val="single" w:sz="12" w:space="0" w:color="2F97AB" w:themeColor="accent1"/>
            </w:tcBorders>
          </w:tcPr>
          <w:p w14:paraId="5C90B8F4" w14:textId="4676C372" w:rsidR="003A0EB4" w:rsidRPr="00F94D2C" w:rsidRDefault="004B7BF3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-642275727"/>
                <w:placeholder>
                  <w:docPart w:val="78F34B848B6140C3BB137FFE5D86FBF5"/>
                </w:placeholder>
                <w:showingPlcHdr/>
              </w:sdtPr>
              <w:sdtEndPr/>
              <w:sdtContent>
                <w:r w:rsidR="003A0EB4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27" w:type="dxa"/>
            <w:gridSpan w:val="2"/>
            <w:tcBorders>
              <w:bottom w:val="single" w:sz="12" w:space="0" w:color="2F97AB" w:themeColor="accent1"/>
            </w:tcBorders>
          </w:tcPr>
          <w:p w14:paraId="371446E7" w14:textId="2FDE340F" w:rsidR="003A0EB4" w:rsidRPr="00F94D2C" w:rsidRDefault="003A0EB4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 xml:space="preserve">Total # </w:t>
            </w:r>
            <w:r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Em</w:t>
            </w: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ployees:</w:t>
            </w:r>
          </w:p>
        </w:tc>
        <w:tc>
          <w:tcPr>
            <w:tcW w:w="3417" w:type="dxa"/>
            <w:gridSpan w:val="4"/>
            <w:tcBorders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2D5D9164" w14:textId="4C63BD16" w:rsidR="003A0EB4" w:rsidRPr="00F94D2C" w:rsidRDefault="004B7BF3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1968245086"/>
                <w:placeholder>
                  <w:docPart w:val="278145C8CE924B37B52BF302C8E6576B"/>
                </w:placeholder>
                <w:showingPlcHdr/>
              </w:sdtPr>
              <w:sdtEndPr/>
              <w:sdtContent>
                <w:r w:rsidR="003A0EB4" w:rsidRPr="00F94D2C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7C158552" w14:textId="77777777" w:rsidR="00B9315D" w:rsidRDefault="00B9315D">
      <w:r>
        <w:rPr>
          <w:b/>
          <w:bCs/>
        </w:rPr>
        <w:br w:type="page"/>
      </w:r>
    </w:p>
    <w:tbl>
      <w:tblPr>
        <w:tblStyle w:val="TableGrid"/>
        <w:tblW w:w="10490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9"/>
        <w:gridCol w:w="158"/>
        <w:gridCol w:w="3386"/>
        <w:gridCol w:w="3417"/>
      </w:tblGrid>
      <w:tr w:rsidR="00CB28D6" w14:paraId="12448B72" w14:textId="77777777" w:rsidTr="00B9315D">
        <w:tc>
          <w:tcPr>
            <w:tcW w:w="10490" w:type="dxa"/>
            <w:gridSpan w:val="4"/>
            <w:tcBorders>
              <w:bottom w:val="single" w:sz="12" w:space="0" w:color="2F97AB" w:themeColor="accent1"/>
            </w:tcBorders>
          </w:tcPr>
          <w:p w14:paraId="383632B8" w14:textId="2245D4ED" w:rsidR="00CB28D6" w:rsidRPr="00005207" w:rsidRDefault="00CB28D6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color w:val="2F97AB" w:themeColor="accent1"/>
                <w:sz w:val="20"/>
                <w:szCs w:val="20"/>
              </w:rPr>
            </w:pPr>
            <w:r w:rsidRPr="00005207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  <w:lastRenderedPageBreak/>
              <w:t>EMPLOYMENT HISTORY</w:t>
            </w:r>
          </w:p>
        </w:tc>
      </w:tr>
      <w:tr w:rsidR="00CB28D6" w14:paraId="138AC50E" w14:textId="77777777" w:rsidTr="00B9315D">
        <w:tc>
          <w:tcPr>
            <w:tcW w:w="3687" w:type="dxa"/>
            <w:gridSpan w:val="2"/>
            <w:tcBorders>
              <w:top w:val="single" w:sz="12" w:space="0" w:color="2F97AB" w:themeColor="accent1"/>
              <w:left w:val="single" w:sz="12" w:space="0" w:color="2F97AB" w:themeColor="accent1"/>
            </w:tcBorders>
            <w:shd w:val="clear" w:color="auto" w:fill="2F97AB" w:themeFill="accent1"/>
            <w:vAlign w:val="center"/>
          </w:tcPr>
          <w:p w14:paraId="0E829FA5" w14:textId="44AC60D1" w:rsidR="00CB28D6" w:rsidRPr="00F94D2C" w:rsidRDefault="00CB28D6" w:rsidP="00CB28D6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Name of Company #1</w:t>
            </w:r>
          </w:p>
        </w:tc>
        <w:tc>
          <w:tcPr>
            <w:tcW w:w="3386" w:type="dxa"/>
            <w:tcBorders>
              <w:top w:val="single" w:sz="12" w:space="0" w:color="2F97AB" w:themeColor="accent1"/>
            </w:tcBorders>
            <w:shd w:val="clear" w:color="auto" w:fill="2F97AB" w:themeFill="accent1"/>
            <w:vAlign w:val="center"/>
          </w:tcPr>
          <w:p w14:paraId="443341CD" w14:textId="240B14FC" w:rsidR="00CB28D6" w:rsidRPr="00F94D2C" w:rsidRDefault="00CB28D6" w:rsidP="00CB28D6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Title/Responsibility #1</w:t>
            </w:r>
          </w:p>
        </w:tc>
        <w:tc>
          <w:tcPr>
            <w:tcW w:w="3417" w:type="dxa"/>
            <w:tcBorders>
              <w:top w:val="single" w:sz="12" w:space="0" w:color="2F97AB" w:themeColor="accent1"/>
              <w:right w:val="single" w:sz="12" w:space="0" w:color="2F97AB" w:themeColor="accent1"/>
            </w:tcBorders>
            <w:shd w:val="clear" w:color="auto" w:fill="2F97AB" w:themeFill="accent1"/>
            <w:vAlign w:val="center"/>
          </w:tcPr>
          <w:p w14:paraId="56158B38" w14:textId="5830BFF7" w:rsidR="00CB28D6" w:rsidRPr="00F94D2C" w:rsidRDefault="00CB28D6" w:rsidP="00CB28D6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005207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From (m/y)  To (m/y) #1</w:t>
            </w:r>
          </w:p>
        </w:tc>
      </w:tr>
      <w:tr w:rsidR="00CB28D6" w14:paraId="1CFA450A" w14:textId="77777777" w:rsidTr="00B9315D">
        <w:tc>
          <w:tcPr>
            <w:tcW w:w="3687" w:type="dxa"/>
            <w:gridSpan w:val="2"/>
            <w:tcBorders>
              <w:left w:val="single" w:sz="12" w:space="0" w:color="2F97AB" w:themeColor="accent1"/>
            </w:tcBorders>
          </w:tcPr>
          <w:p w14:paraId="32B87858" w14:textId="61415E50" w:rsidR="00CB28D6" w:rsidRPr="00005207" w:rsidRDefault="004B7BF3" w:rsidP="00CB28D6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1125738684"/>
                <w:placeholder>
                  <w:docPart w:val="7B7BFB86735F43F2B7DB18759869E2F3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bCs w:val="0"/>
                      <w:sz w:val="20"/>
                      <w:szCs w:val="20"/>
                    </w:rPr>
                    <w:id w:val="1556659617"/>
                    <w:placeholder>
                      <w:docPart w:val="F0672411F59B4BA7B3AA4290137D4CF5"/>
                    </w:placeholder>
                    <w:showingPlcHdr/>
                  </w:sdtPr>
                  <w:sdtEndPr/>
                  <w:sdtContent>
                    <w:r w:rsidR="00CB28D6" w:rsidRPr="00005207">
                      <w:rPr>
                        <w:rStyle w:val="PlaceholderText"/>
                        <w:rFonts w:ascii="Red Hat Display" w:hAnsi="Red Hat Display" w:cs="Red Hat Display"/>
                        <w:b w:val="0"/>
                        <w:bCs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  <w:tc>
          <w:tcPr>
            <w:tcW w:w="3386" w:type="dxa"/>
          </w:tcPr>
          <w:p w14:paraId="69ED9717" w14:textId="6B2DD062" w:rsidR="00CB28D6" w:rsidRPr="00005207" w:rsidRDefault="004B7BF3" w:rsidP="00CB28D6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809911087"/>
                <w:placeholder>
                  <w:docPart w:val="DD35C709E19144C0955D137BC68734E8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bCs w:val="0"/>
                      <w:sz w:val="20"/>
                      <w:szCs w:val="20"/>
                    </w:rPr>
                    <w:id w:val="-1277248796"/>
                    <w:placeholder>
                      <w:docPart w:val="04B6D5534B9647C8AE8545FD56846E24"/>
                    </w:placeholder>
                    <w:showingPlcHdr/>
                  </w:sdtPr>
                  <w:sdtEndPr/>
                  <w:sdtContent>
                    <w:r w:rsidR="00CB28D6" w:rsidRPr="00005207">
                      <w:rPr>
                        <w:rStyle w:val="PlaceholderText"/>
                        <w:rFonts w:ascii="Red Hat Display" w:hAnsi="Red Hat Display" w:cs="Red Hat Display"/>
                        <w:b w:val="0"/>
                        <w:bCs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  <w:tc>
          <w:tcPr>
            <w:tcW w:w="3417" w:type="dxa"/>
            <w:tcBorders>
              <w:right w:val="single" w:sz="12" w:space="0" w:color="2F97AB" w:themeColor="accent1"/>
            </w:tcBorders>
          </w:tcPr>
          <w:p w14:paraId="5ACA465D" w14:textId="54C55B93" w:rsidR="00CB28D6" w:rsidRPr="00005207" w:rsidRDefault="004B7BF3" w:rsidP="00CB28D6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793718562"/>
                <w:placeholder>
                  <w:docPart w:val="71EC9DE9765E4B238053832603954463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bCs w:val="0"/>
                      <w:sz w:val="20"/>
                      <w:szCs w:val="20"/>
                    </w:rPr>
                    <w:id w:val="-1241331421"/>
                    <w:placeholder>
                      <w:docPart w:val="BC23521F5A204F4387CC44A4272AD32B"/>
                    </w:placeholder>
                    <w:showingPlcHdr/>
                  </w:sdtPr>
                  <w:sdtEndPr/>
                  <w:sdtContent>
                    <w:r w:rsidR="00CB28D6" w:rsidRPr="00005207">
                      <w:rPr>
                        <w:rStyle w:val="PlaceholderText"/>
                        <w:rFonts w:ascii="Red Hat Display" w:hAnsi="Red Hat Display" w:cs="Red Hat Display"/>
                        <w:b w:val="0"/>
                        <w:bCs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CB28D6" w14:paraId="255D733E" w14:textId="77777777" w:rsidTr="00B9315D">
        <w:tc>
          <w:tcPr>
            <w:tcW w:w="3687" w:type="dxa"/>
            <w:gridSpan w:val="2"/>
            <w:tcBorders>
              <w:left w:val="single" w:sz="12" w:space="0" w:color="2F97AB" w:themeColor="accent1"/>
            </w:tcBorders>
            <w:shd w:val="clear" w:color="auto" w:fill="2F97AB" w:themeFill="accent1"/>
            <w:vAlign w:val="center"/>
          </w:tcPr>
          <w:p w14:paraId="71160EA4" w14:textId="08ACE4A0" w:rsidR="00CB28D6" w:rsidRPr="00F94D2C" w:rsidRDefault="00CB28D6" w:rsidP="00CB28D6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Name of Company #2</w:t>
            </w:r>
          </w:p>
        </w:tc>
        <w:tc>
          <w:tcPr>
            <w:tcW w:w="3386" w:type="dxa"/>
            <w:shd w:val="clear" w:color="auto" w:fill="2F97AB" w:themeFill="accent1"/>
            <w:vAlign w:val="center"/>
          </w:tcPr>
          <w:p w14:paraId="763C8B5B" w14:textId="6BCB723D" w:rsidR="00CB28D6" w:rsidRPr="00F94D2C" w:rsidRDefault="00CB28D6" w:rsidP="00CB28D6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Title/Responsibility #2</w:t>
            </w:r>
          </w:p>
        </w:tc>
        <w:tc>
          <w:tcPr>
            <w:tcW w:w="3417" w:type="dxa"/>
            <w:tcBorders>
              <w:right w:val="single" w:sz="12" w:space="0" w:color="2F97AB" w:themeColor="accent1"/>
            </w:tcBorders>
            <w:shd w:val="clear" w:color="auto" w:fill="2F97AB" w:themeFill="accent1"/>
            <w:vAlign w:val="center"/>
          </w:tcPr>
          <w:p w14:paraId="0BBB23EA" w14:textId="76EA7D20" w:rsidR="00CB28D6" w:rsidRPr="00F94D2C" w:rsidRDefault="00CB28D6" w:rsidP="00CB28D6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005207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From (m/y)  To (m/y) #2</w:t>
            </w:r>
          </w:p>
        </w:tc>
      </w:tr>
      <w:tr w:rsidR="00CB28D6" w14:paraId="3153D350" w14:textId="77777777" w:rsidTr="00B9315D">
        <w:tc>
          <w:tcPr>
            <w:tcW w:w="3687" w:type="dxa"/>
            <w:gridSpan w:val="2"/>
            <w:tcBorders>
              <w:left w:val="single" w:sz="12" w:space="0" w:color="2F97AB" w:themeColor="accent1"/>
            </w:tcBorders>
          </w:tcPr>
          <w:p w14:paraId="5BB46DE6" w14:textId="1CCF3548" w:rsidR="00CB28D6" w:rsidRPr="00005207" w:rsidRDefault="004B7BF3" w:rsidP="00CB28D6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-1935266887"/>
                <w:placeholder>
                  <w:docPart w:val="373C98C61B724B1C96B9F4C39CD8A366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bCs w:val="0"/>
                      <w:sz w:val="20"/>
                      <w:szCs w:val="20"/>
                    </w:rPr>
                    <w:id w:val="-1707325236"/>
                    <w:placeholder>
                      <w:docPart w:val="2CB0AFFA673B4FFEA50A1D8A42B3D489"/>
                    </w:placeholder>
                    <w:showingPlcHdr/>
                  </w:sdtPr>
                  <w:sdtEndPr/>
                  <w:sdtContent>
                    <w:r w:rsidR="00CB28D6" w:rsidRPr="00005207">
                      <w:rPr>
                        <w:rStyle w:val="PlaceholderText"/>
                        <w:rFonts w:ascii="Red Hat Display" w:hAnsi="Red Hat Display" w:cs="Red Hat Display"/>
                        <w:b w:val="0"/>
                        <w:bCs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  <w:tc>
          <w:tcPr>
            <w:tcW w:w="3386" w:type="dxa"/>
          </w:tcPr>
          <w:p w14:paraId="33E902F9" w14:textId="06BA1702" w:rsidR="00CB28D6" w:rsidRPr="00005207" w:rsidRDefault="004B7BF3" w:rsidP="00CB28D6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502167554"/>
                <w:placeholder>
                  <w:docPart w:val="A746E9FC44574B04B3C1C45776B31921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bCs w:val="0"/>
                      <w:sz w:val="20"/>
                      <w:szCs w:val="20"/>
                    </w:rPr>
                    <w:id w:val="1110782851"/>
                    <w:placeholder>
                      <w:docPart w:val="61A637C39AFA40418B070BF271389298"/>
                    </w:placeholder>
                    <w:showingPlcHdr/>
                  </w:sdtPr>
                  <w:sdtEndPr/>
                  <w:sdtContent>
                    <w:r w:rsidR="00CB28D6" w:rsidRPr="00005207">
                      <w:rPr>
                        <w:rStyle w:val="PlaceholderText"/>
                        <w:rFonts w:ascii="Red Hat Display" w:hAnsi="Red Hat Display" w:cs="Red Hat Display"/>
                        <w:b w:val="0"/>
                        <w:bCs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  <w:tc>
          <w:tcPr>
            <w:tcW w:w="3417" w:type="dxa"/>
            <w:tcBorders>
              <w:right w:val="single" w:sz="12" w:space="0" w:color="2F97AB" w:themeColor="accent1"/>
            </w:tcBorders>
          </w:tcPr>
          <w:p w14:paraId="0D23CBF3" w14:textId="0375CFE0" w:rsidR="00CB28D6" w:rsidRPr="00005207" w:rsidRDefault="004B7BF3" w:rsidP="00CB28D6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2007011023"/>
                <w:placeholder>
                  <w:docPart w:val="A67C704D2F30463795D1605FEB7372C9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bCs w:val="0"/>
                      <w:sz w:val="20"/>
                      <w:szCs w:val="20"/>
                    </w:rPr>
                    <w:id w:val="-77684406"/>
                    <w:placeholder>
                      <w:docPart w:val="2910D30FFAAB4AEBA195CAE9A8F5E6AC"/>
                    </w:placeholder>
                    <w:showingPlcHdr/>
                  </w:sdtPr>
                  <w:sdtEndPr/>
                  <w:sdtContent>
                    <w:r w:rsidR="00CB28D6" w:rsidRPr="00005207">
                      <w:rPr>
                        <w:rStyle w:val="PlaceholderText"/>
                        <w:rFonts w:ascii="Red Hat Display" w:hAnsi="Red Hat Display" w:cs="Red Hat Display"/>
                        <w:b w:val="0"/>
                        <w:bCs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005207" w14:paraId="0E9F0EB2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  <w:vAlign w:val="center"/>
          </w:tcPr>
          <w:p w14:paraId="440F00D0" w14:textId="56968290" w:rsidR="00005207" w:rsidRPr="00F94D2C" w:rsidRDefault="00005207" w:rsidP="00005207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Out of all the roles above, which has been the most significant and why?</w:t>
            </w:r>
          </w:p>
        </w:tc>
      </w:tr>
      <w:tr w:rsidR="00005207" w14:paraId="131601C3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499C7A8B" w14:textId="671BAF58" w:rsidR="00005207" w:rsidRPr="00F94D2C" w:rsidRDefault="004B7BF3" w:rsidP="00005207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sz w:val="20"/>
                  <w:szCs w:val="20"/>
                </w:rPr>
                <w:id w:val="1661274265"/>
                <w:placeholder>
                  <w:docPart w:val="27A960372F5B4EA39D269119C8172AC0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sz w:val="20"/>
                      <w:szCs w:val="20"/>
                    </w:rPr>
                    <w:id w:val="484895742"/>
                    <w:placeholder>
                      <w:docPart w:val="2403BEFF364B4574BD84E4A2172CAD1F"/>
                    </w:placeholder>
                    <w:showingPlcHdr/>
                  </w:sdtPr>
                  <w:sdtEndPr/>
                  <w:sdtContent>
                    <w:r w:rsidR="00005207" w:rsidRPr="00005207">
                      <w:rPr>
                        <w:rStyle w:val="PlaceholderText"/>
                        <w:rFonts w:ascii="Red Hat Display" w:hAnsi="Red Hat Display" w:cs="Red Hat Display"/>
                        <w:b w:val="0"/>
                        <w:bCs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E06055" w14:paraId="6518ABC1" w14:textId="77777777" w:rsidTr="00B9315D">
        <w:tc>
          <w:tcPr>
            <w:tcW w:w="10490" w:type="dxa"/>
            <w:gridSpan w:val="4"/>
            <w:tcBorders>
              <w:top w:val="single" w:sz="12" w:space="0" w:color="2F97AB" w:themeColor="accent1"/>
            </w:tcBorders>
          </w:tcPr>
          <w:p w14:paraId="6038260D" w14:textId="77777777" w:rsidR="00E06055" w:rsidRPr="00F94D2C" w:rsidRDefault="00E06055" w:rsidP="00005207">
            <w:pPr>
              <w:pStyle w:val="Heading1"/>
              <w:ind w:left="0"/>
              <w:rPr>
                <w:rFonts w:ascii="Red Hat Display" w:hAnsi="Red Hat Display" w:cs="Red Hat Display"/>
                <w:sz w:val="20"/>
                <w:szCs w:val="20"/>
              </w:rPr>
            </w:pPr>
          </w:p>
        </w:tc>
      </w:tr>
      <w:tr w:rsidR="00005207" w14:paraId="210463FF" w14:textId="77777777" w:rsidTr="00B9315D">
        <w:tc>
          <w:tcPr>
            <w:tcW w:w="10490" w:type="dxa"/>
            <w:gridSpan w:val="4"/>
            <w:tcBorders>
              <w:bottom w:val="single" w:sz="12" w:space="0" w:color="2F97AB" w:themeColor="accent1"/>
            </w:tcBorders>
          </w:tcPr>
          <w:p w14:paraId="531D2AEB" w14:textId="3FE0924D" w:rsidR="00005207" w:rsidRPr="00005207" w:rsidRDefault="00005207" w:rsidP="00555E31">
            <w:pPr>
              <w:pStyle w:val="Heading1"/>
              <w:ind w:left="0"/>
              <w:rPr>
                <w:rFonts w:ascii="Red Hat Display" w:hAnsi="Red Hat Display" w:cs="Red Hat Display"/>
                <w:color w:val="2F97AB" w:themeColor="accent1"/>
                <w:sz w:val="20"/>
                <w:szCs w:val="20"/>
              </w:rPr>
            </w:pPr>
            <w:r w:rsidRPr="00005207">
              <w:rPr>
                <w:rFonts w:ascii="Red Hat Display" w:eastAsiaTheme="minorHAnsi" w:hAnsi="Red Hat Display" w:cs="Red Hat Display"/>
                <w:color w:val="2F97AB" w:themeColor="accent1"/>
                <w:spacing w:val="1"/>
                <w:sz w:val="20"/>
                <w:szCs w:val="20"/>
                <w:lang w:val="en-NZ"/>
              </w:rPr>
              <w:t>EDUCATION HISTORY</w:t>
            </w:r>
          </w:p>
        </w:tc>
      </w:tr>
      <w:tr w:rsidR="00005207" w14:paraId="39A7310A" w14:textId="77777777" w:rsidTr="00B9315D">
        <w:tc>
          <w:tcPr>
            <w:tcW w:w="3687" w:type="dxa"/>
            <w:gridSpan w:val="2"/>
            <w:tcBorders>
              <w:top w:val="single" w:sz="12" w:space="0" w:color="2F97AB" w:themeColor="accent1"/>
              <w:left w:val="single" w:sz="12" w:space="0" w:color="2F97AB" w:themeColor="accent1"/>
            </w:tcBorders>
            <w:shd w:val="clear" w:color="auto" w:fill="2F97AB" w:themeFill="accent1"/>
            <w:vAlign w:val="center"/>
          </w:tcPr>
          <w:p w14:paraId="0471D750" w14:textId="1272D044" w:rsidR="00005207" w:rsidRPr="00F94D2C" w:rsidRDefault="00005207" w:rsidP="00005207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Certification</w:t>
            </w:r>
          </w:p>
        </w:tc>
        <w:tc>
          <w:tcPr>
            <w:tcW w:w="3386" w:type="dxa"/>
            <w:tcBorders>
              <w:top w:val="single" w:sz="12" w:space="0" w:color="2F97AB" w:themeColor="accent1"/>
            </w:tcBorders>
            <w:shd w:val="clear" w:color="auto" w:fill="2F97AB" w:themeFill="accent1"/>
            <w:vAlign w:val="center"/>
          </w:tcPr>
          <w:p w14:paraId="1E5DD9A1" w14:textId="59AC887C" w:rsidR="00005207" w:rsidRPr="00F94D2C" w:rsidRDefault="00005207" w:rsidP="00005207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Academic Institution</w:t>
            </w:r>
          </w:p>
        </w:tc>
        <w:tc>
          <w:tcPr>
            <w:tcW w:w="3417" w:type="dxa"/>
            <w:tcBorders>
              <w:top w:val="single" w:sz="12" w:space="0" w:color="2F97AB" w:themeColor="accent1"/>
              <w:right w:val="single" w:sz="12" w:space="0" w:color="2F97AB" w:themeColor="accent1"/>
            </w:tcBorders>
            <w:shd w:val="clear" w:color="auto" w:fill="2F97AB" w:themeFill="accent1"/>
            <w:vAlign w:val="center"/>
          </w:tcPr>
          <w:p w14:paraId="30D36A71" w14:textId="4AFCD756" w:rsidR="00005207" w:rsidRPr="00F94D2C" w:rsidRDefault="00005207" w:rsidP="00005207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Year</w:t>
            </w:r>
          </w:p>
        </w:tc>
      </w:tr>
      <w:tr w:rsidR="00005207" w:rsidRPr="00005207" w14:paraId="7AA40485" w14:textId="77777777" w:rsidTr="00B9315D">
        <w:tc>
          <w:tcPr>
            <w:tcW w:w="3687" w:type="dxa"/>
            <w:gridSpan w:val="2"/>
            <w:tcBorders>
              <w:left w:val="single" w:sz="12" w:space="0" w:color="2F97AB" w:themeColor="accent1"/>
            </w:tcBorders>
          </w:tcPr>
          <w:p w14:paraId="2456E26A" w14:textId="60DDD35C" w:rsidR="00005207" w:rsidRPr="00005207" w:rsidRDefault="004B7BF3" w:rsidP="00005207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187798983"/>
                <w:placeholder>
                  <w:docPart w:val="976450ABB35844DE8C301C53604D4C21"/>
                </w:placeholder>
                <w:showingPlcHdr/>
              </w:sdtPr>
              <w:sdtEndPr/>
              <w:sdtContent>
                <w:r w:rsidR="00005207" w:rsidRPr="00005207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3386" w:type="dxa"/>
          </w:tcPr>
          <w:p w14:paraId="3438BE85" w14:textId="654CFCFA" w:rsidR="00005207" w:rsidRPr="00005207" w:rsidRDefault="004B7BF3" w:rsidP="00005207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1442958001"/>
                <w:placeholder>
                  <w:docPart w:val="818C4079C27741C285ECDBB7CD1EF35B"/>
                </w:placeholder>
                <w:showingPlcHdr/>
              </w:sdtPr>
              <w:sdtEndPr/>
              <w:sdtContent>
                <w:r w:rsidR="00005207" w:rsidRPr="00005207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3417" w:type="dxa"/>
            <w:tcBorders>
              <w:right w:val="single" w:sz="12" w:space="0" w:color="2F97AB" w:themeColor="accent1"/>
            </w:tcBorders>
          </w:tcPr>
          <w:p w14:paraId="7FF1CF20" w14:textId="09AABCD4" w:rsidR="00005207" w:rsidRPr="00005207" w:rsidRDefault="004B7BF3" w:rsidP="00005207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1114639021"/>
                <w:placeholder>
                  <w:docPart w:val="010DE1DD45DC4F30989AF8E45804DD02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sz w:val="20"/>
                      <w:szCs w:val="20"/>
                    </w:rPr>
                    <w:id w:val="-756362035"/>
                    <w:placeholder>
                      <w:docPart w:val="41897E5DCB4144479306B15D6422814C"/>
                    </w:placeholder>
                    <w:showingPlcHdr/>
                  </w:sdtPr>
                  <w:sdtEndPr/>
                  <w:sdtContent>
                    <w:r w:rsidR="00005207" w:rsidRPr="00005207">
                      <w:rPr>
                        <w:rStyle w:val="PlaceholderText"/>
                        <w:rFonts w:ascii="Red Hat Display" w:hAnsi="Red Hat Display" w:cs="Red Hat Display"/>
                        <w:b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005207" w:rsidRPr="00005207" w14:paraId="289CD070" w14:textId="77777777" w:rsidTr="00B9315D">
        <w:tc>
          <w:tcPr>
            <w:tcW w:w="3687" w:type="dxa"/>
            <w:gridSpan w:val="2"/>
            <w:tcBorders>
              <w:left w:val="single" w:sz="12" w:space="0" w:color="2F97AB" w:themeColor="accent1"/>
            </w:tcBorders>
          </w:tcPr>
          <w:p w14:paraId="724B25C2" w14:textId="19D5E611" w:rsidR="00005207" w:rsidRPr="00005207" w:rsidRDefault="004B7BF3" w:rsidP="00005207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738068155"/>
                <w:placeholder>
                  <w:docPart w:val="4EC2FD36F35E4D1192AC9E1A52E1853E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sz w:val="20"/>
                      <w:szCs w:val="20"/>
                    </w:rPr>
                    <w:id w:val="2145696832"/>
                    <w:placeholder>
                      <w:docPart w:val="9E46DA20E7F04AD3BF3E42A67EACF06A"/>
                    </w:placeholder>
                    <w:showingPlcHdr/>
                  </w:sdtPr>
                  <w:sdtEndPr/>
                  <w:sdtContent>
                    <w:r w:rsidR="00005207" w:rsidRPr="00005207">
                      <w:rPr>
                        <w:rStyle w:val="PlaceholderText"/>
                        <w:rFonts w:ascii="Red Hat Display" w:hAnsi="Red Hat Display" w:cs="Red Hat Display"/>
                        <w:b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  <w:tc>
          <w:tcPr>
            <w:tcW w:w="3386" w:type="dxa"/>
          </w:tcPr>
          <w:p w14:paraId="47F47345" w14:textId="1062C541" w:rsidR="00005207" w:rsidRPr="00005207" w:rsidRDefault="004B7BF3" w:rsidP="00005207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1389311199"/>
                <w:placeholder>
                  <w:docPart w:val="09CE1678B4CD48FEB03C043DCB616F0A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sz w:val="20"/>
                      <w:szCs w:val="20"/>
                    </w:rPr>
                    <w:id w:val="-1630310304"/>
                    <w:placeholder>
                      <w:docPart w:val="9AD52E2A65B94159A98F4AFA5C37E660"/>
                    </w:placeholder>
                    <w:showingPlcHdr/>
                  </w:sdtPr>
                  <w:sdtEndPr/>
                  <w:sdtContent>
                    <w:r w:rsidR="00005207" w:rsidRPr="00005207">
                      <w:rPr>
                        <w:rStyle w:val="PlaceholderText"/>
                        <w:rFonts w:ascii="Red Hat Display" w:hAnsi="Red Hat Display" w:cs="Red Hat Display"/>
                        <w:b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  <w:tc>
          <w:tcPr>
            <w:tcW w:w="3417" w:type="dxa"/>
            <w:tcBorders>
              <w:right w:val="single" w:sz="12" w:space="0" w:color="2F97AB" w:themeColor="accent1"/>
            </w:tcBorders>
          </w:tcPr>
          <w:p w14:paraId="07F6F835" w14:textId="71E6FCD5" w:rsidR="00005207" w:rsidRPr="00005207" w:rsidRDefault="004B7BF3" w:rsidP="00005207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1907869878"/>
                <w:placeholder>
                  <w:docPart w:val="FC51ACB35F6D4171848796F953D38783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b w:val="0"/>
                      <w:sz w:val="20"/>
                      <w:szCs w:val="20"/>
                    </w:rPr>
                    <w:id w:val="1212610888"/>
                    <w:placeholder>
                      <w:docPart w:val="1E9468C7E0144F9986B2DAAADA9D4138"/>
                    </w:placeholder>
                    <w:showingPlcHdr/>
                  </w:sdtPr>
                  <w:sdtEndPr/>
                  <w:sdtContent>
                    <w:r w:rsidR="00005207" w:rsidRPr="00005207">
                      <w:rPr>
                        <w:rStyle w:val="PlaceholderText"/>
                        <w:rFonts w:ascii="Red Hat Display" w:hAnsi="Red Hat Display" w:cs="Red Hat Display"/>
                        <w:b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C664EF" w14:paraId="51638F5C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</w:tcPr>
          <w:p w14:paraId="40C7F089" w14:textId="1C57810C" w:rsidR="00C664EF" w:rsidRPr="00F94D2C" w:rsidRDefault="00C664EF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If you’d like, please elaborate with comments:</w:t>
            </w:r>
          </w:p>
        </w:tc>
      </w:tr>
      <w:tr w:rsidR="00C664EF" w14:paraId="5BCAFC20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7CDD95DB" w14:textId="51A194AC" w:rsidR="00C664EF" w:rsidRPr="00F94D2C" w:rsidRDefault="004B7BF3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sz w:val="20"/>
                  <w:szCs w:val="20"/>
                </w:rPr>
                <w:id w:val="1172636"/>
                <w:placeholder>
                  <w:docPart w:val="F9667594327249E48666998F8A4622A3"/>
                </w:placeholder>
                <w:showingPlcHdr/>
              </w:sdtPr>
              <w:sdtEndPr/>
              <w:sdtContent>
                <w:r w:rsidR="00C664EF" w:rsidRPr="00005207">
                  <w:rPr>
                    <w:rStyle w:val="PlaceholderText"/>
                    <w:rFonts w:ascii="Red Hat Display" w:hAnsi="Red Hat Display" w:cs="Red Hat Display"/>
                    <w:b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06055" w14:paraId="7DC89CEB" w14:textId="77777777" w:rsidTr="00B9315D">
        <w:tc>
          <w:tcPr>
            <w:tcW w:w="10490" w:type="dxa"/>
            <w:gridSpan w:val="4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5C74896A" w14:textId="77777777" w:rsidR="00E06055" w:rsidRPr="00005207" w:rsidRDefault="00E06055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</w:p>
        </w:tc>
      </w:tr>
      <w:tr w:rsidR="00C664EF" w14:paraId="3FFE92D6" w14:textId="77777777" w:rsidTr="00B9315D">
        <w:tc>
          <w:tcPr>
            <w:tcW w:w="10490" w:type="dxa"/>
            <w:gridSpan w:val="4"/>
            <w:tcBorders>
              <w:top w:val="single" w:sz="12" w:space="0" w:color="2F97AB" w:themeColor="accent1"/>
              <w:left w:val="single" w:sz="12" w:space="0" w:color="2F97AB" w:themeColor="accent1"/>
              <w:right w:val="single" w:sz="12" w:space="0" w:color="2F97AB" w:themeColor="accent1"/>
            </w:tcBorders>
          </w:tcPr>
          <w:p w14:paraId="771A1E05" w14:textId="035A1BBB" w:rsidR="00C664EF" w:rsidRPr="00C664EF" w:rsidRDefault="00C664EF" w:rsidP="00555E31">
            <w:pPr>
              <w:pStyle w:val="Heading1"/>
              <w:ind w:left="0"/>
              <w:rPr>
                <w:rFonts w:ascii="Red Hat Display" w:hAnsi="Red Hat Display" w:cs="Red Hat Display"/>
                <w:b w:val="0"/>
                <w:color w:val="2F97AB" w:themeColor="accent1"/>
                <w:sz w:val="20"/>
                <w:szCs w:val="20"/>
              </w:rPr>
            </w:pPr>
            <w:r w:rsidRPr="00C664EF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  <w:t>ACTIVITIES/LEADERSHIP HISTORY</w:t>
            </w:r>
          </w:p>
        </w:tc>
      </w:tr>
      <w:tr w:rsidR="00C664EF" w14:paraId="5ACB42F4" w14:textId="77777777" w:rsidTr="00EB4A98">
        <w:tc>
          <w:tcPr>
            <w:tcW w:w="3529" w:type="dxa"/>
            <w:tcBorders>
              <w:left w:val="single" w:sz="12" w:space="0" w:color="2F97AB" w:themeColor="accent1"/>
            </w:tcBorders>
            <w:vAlign w:val="center"/>
          </w:tcPr>
          <w:p w14:paraId="3BEF97AE" w14:textId="109BB77C" w:rsidR="00C664EF" w:rsidRPr="00F94D2C" w:rsidRDefault="00C664EF" w:rsidP="00C664EF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 xml:space="preserve">Vocational/Professional </w:t>
            </w:r>
          </w:p>
        </w:tc>
        <w:tc>
          <w:tcPr>
            <w:tcW w:w="6961" w:type="dxa"/>
            <w:gridSpan w:val="3"/>
            <w:tcBorders>
              <w:right w:val="single" w:sz="12" w:space="0" w:color="2F97AB" w:themeColor="accent1"/>
            </w:tcBorders>
          </w:tcPr>
          <w:p w14:paraId="719ACD84" w14:textId="40DAD581" w:rsidR="00C664EF" w:rsidRPr="00C664EF" w:rsidRDefault="004B7BF3" w:rsidP="00C664EF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-1454324535"/>
                <w:placeholder>
                  <w:docPart w:val="A239CA2A966D4517A9320EAF701567A8"/>
                </w:placeholder>
                <w:showingPlcHdr/>
              </w:sdtPr>
              <w:sdtEndPr/>
              <w:sdtContent>
                <w:r w:rsidR="00C664EF" w:rsidRPr="00C664EF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C664EF" w14:paraId="70C7C428" w14:textId="77777777" w:rsidTr="00EB4A98">
        <w:tc>
          <w:tcPr>
            <w:tcW w:w="3529" w:type="dxa"/>
            <w:tcBorders>
              <w:left w:val="single" w:sz="12" w:space="0" w:color="2F97AB" w:themeColor="accent1"/>
            </w:tcBorders>
            <w:vAlign w:val="center"/>
          </w:tcPr>
          <w:p w14:paraId="3872B024" w14:textId="3C591D97" w:rsidR="00C664EF" w:rsidRPr="00F94D2C" w:rsidRDefault="00C664EF" w:rsidP="00C664EF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Community Interests</w:t>
            </w:r>
          </w:p>
        </w:tc>
        <w:tc>
          <w:tcPr>
            <w:tcW w:w="6961" w:type="dxa"/>
            <w:gridSpan w:val="3"/>
            <w:tcBorders>
              <w:right w:val="single" w:sz="12" w:space="0" w:color="2F97AB" w:themeColor="accent1"/>
            </w:tcBorders>
          </w:tcPr>
          <w:p w14:paraId="22DC196A" w14:textId="41D10771" w:rsidR="00C664EF" w:rsidRPr="00C664EF" w:rsidRDefault="004B7BF3" w:rsidP="00C664EF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-1106956843"/>
                <w:placeholder>
                  <w:docPart w:val="C190BBCA39F943F9855043BF8FF8ED56"/>
                </w:placeholder>
                <w:showingPlcHdr/>
              </w:sdtPr>
              <w:sdtEndPr/>
              <w:sdtContent>
                <w:r w:rsidR="00C664EF" w:rsidRPr="00C664EF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C664EF" w14:paraId="27DEC146" w14:textId="77777777" w:rsidTr="00EB4A98">
        <w:tc>
          <w:tcPr>
            <w:tcW w:w="3529" w:type="dxa"/>
            <w:tcBorders>
              <w:left w:val="single" w:sz="12" w:space="0" w:color="2F97AB" w:themeColor="accent1"/>
            </w:tcBorders>
            <w:vAlign w:val="center"/>
          </w:tcPr>
          <w:p w14:paraId="198B7665" w14:textId="328F990E" w:rsidR="00C664EF" w:rsidRPr="00F94D2C" w:rsidRDefault="00C664EF" w:rsidP="00C664EF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</w:rPr>
              <w:t xml:space="preserve">Extracurricular </w:t>
            </w:r>
          </w:p>
        </w:tc>
        <w:tc>
          <w:tcPr>
            <w:tcW w:w="6961" w:type="dxa"/>
            <w:gridSpan w:val="3"/>
            <w:tcBorders>
              <w:right w:val="single" w:sz="12" w:space="0" w:color="2F97AB" w:themeColor="accent1"/>
            </w:tcBorders>
          </w:tcPr>
          <w:p w14:paraId="1649CA33" w14:textId="49EF7977" w:rsidR="00C664EF" w:rsidRPr="00C664EF" w:rsidRDefault="004B7BF3" w:rsidP="00C664EF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-2046054899"/>
                <w:placeholder>
                  <w:docPart w:val="1FD7A85D18684CF38251DAC72E2DA24A"/>
                </w:placeholder>
                <w:showingPlcHdr/>
              </w:sdtPr>
              <w:sdtEndPr/>
              <w:sdtContent>
                <w:r w:rsidR="00C664EF" w:rsidRPr="00C664EF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C664EF" w14:paraId="73943DDA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  <w:vAlign w:val="center"/>
          </w:tcPr>
          <w:p w14:paraId="25922B4F" w14:textId="1950614D" w:rsidR="00C664EF" w:rsidRPr="00F94D2C" w:rsidRDefault="00C664EF" w:rsidP="00C664EF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94D2C">
              <w:rPr>
                <w:rFonts w:ascii="Red Hat Display" w:hAnsi="Red Hat Display" w:cs="Red Hat Display"/>
                <w:sz w:val="20"/>
                <w:szCs w:val="20"/>
                <w:lang w:val="en-NZ"/>
              </w:rPr>
              <w:t>If you’d like, please elaborate with comments:</w:t>
            </w:r>
          </w:p>
        </w:tc>
      </w:tr>
      <w:tr w:rsidR="00C664EF" w14:paraId="2A37A211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0EF00D37" w14:textId="3BB17B6C" w:rsidR="00C664EF" w:rsidRPr="00F94D2C" w:rsidRDefault="004B7BF3" w:rsidP="00C664EF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sz w:val="20"/>
                  <w:szCs w:val="20"/>
                </w:rPr>
                <w:id w:val="-2117198903"/>
                <w:placeholder>
                  <w:docPart w:val="ED58308107B54E62B8E2635DA0BBFD41"/>
                </w:placeholder>
              </w:sdtPr>
              <w:sdtEndPr/>
              <w:sdtContent>
                <w:sdt>
                  <w:sdtPr>
                    <w:rPr>
                      <w:rFonts w:ascii="Red Hat Display" w:hAnsi="Red Hat Display" w:cs="Red Hat Display"/>
                      <w:sz w:val="20"/>
                      <w:szCs w:val="20"/>
                    </w:rPr>
                    <w:id w:val="1123971144"/>
                    <w:placeholder>
                      <w:docPart w:val="AFF6987AB1E34DE1B46E7BD5B9FE7BB6"/>
                    </w:placeholder>
                    <w:showingPlcHdr/>
                  </w:sdtPr>
                  <w:sdtEndPr/>
                  <w:sdtContent>
                    <w:r w:rsidR="00C664EF" w:rsidRPr="00C664EF">
                      <w:rPr>
                        <w:rStyle w:val="PlaceholderText"/>
                        <w:rFonts w:ascii="Red Hat Display" w:hAnsi="Red Hat Display" w:cs="Red Hat Display"/>
                        <w:b w:val="0"/>
                        <w:bCs w:val="0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E06055" w14:paraId="763954B2" w14:textId="77777777" w:rsidTr="00B9315D">
        <w:tc>
          <w:tcPr>
            <w:tcW w:w="10490" w:type="dxa"/>
            <w:gridSpan w:val="4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636008AA" w14:textId="77777777" w:rsidR="00E06055" w:rsidRPr="00F94D2C" w:rsidRDefault="00E06055" w:rsidP="00C664EF">
            <w:pPr>
              <w:pStyle w:val="Heading1"/>
              <w:ind w:left="0"/>
              <w:rPr>
                <w:rFonts w:ascii="Red Hat Display" w:hAnsi="Red Hat Display" w:cs="Red Hat Display"/>
                <w:sz w:val="20"/>
                <w:szCs w:val="20"/>
              </w:rPr>
            </w:pPr>
          </w:p>
        </w:tc>
      </w:tr>
      <w:tr w:rsidR="00457A4C" w14:paraId="37DB69CD" w14:textId="77777777" w:rsidTr="00B9315D">
        <w:tc>
          <w:tcPr>
            <w:tcW w:w="10490" w:type="dxa"/>
            <w:gridSpan w:val="4"/>
            <w:tcBorders>
              <w:top w:val="single" w:sz="12" w:space="0" w:color="2F97AB" w:themeColor="accent1"/>
              <w:left w:val="single" w:sz="12" w:space="0" w:color="2F97AB" w:themeColor="accent1"/>
              <w:right w:val="single" w:sz="12" w:space="0" w:color="2F97AB" w:themeColor="accent1"/>
            </w:tcBorders>
          </w:tcPr>
          <w:p w14:paraId="181D51E5" w14:textId="6F9D16A5" w:rsidR="00457A4C" w:rsidRPr="00457A4C" w:rsidRDefault="00457A4C" w:rsidP="00457A4C">
            <w:pPr>
              <w:pStyle w:val="Heading2"/>
              <w:ind w:left="0"/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</w:pPr>
            <w:r w:rsidRPr="00457A4C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  <w:t>PERSONAL INSIGHTS</w:t>
            </w:r>
          </w:p>
        </w:tc>
      </w:tr>
      <w:tr w:rsidR="00457A4C" w14:paraId="42E382D3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</w:tcPr>
          <w:p w14:paraId="0A859CF8" w14:textId="2584CA69" w:rsidR="00457A4C" w:rsidRPr="00457A4C" w:rsidRDefault="00457A4C" w:rsidP="00457A4C">
            <w:pPr>
              <w:pStyle w:val="ListParagraph"/>
              <w:numPr>
                <w:ilvl w:val="0"/>
                <w:numId w:val="22"/>
              </w:numPr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</w:pPr>
            <w:r w:rsidRPr="00457A4C"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  <w:t>Please describe your current responsibilities, including your level in the organisation.</w:t>
            </w:r>
          </w:p>
        </w:tc>
      </w:tr>
      <w:tr w:rsidR="00457A4C" w14:paraId="458DC16D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</w:tcPr>
          <w:p w14:paraId="0D3F041F" w14:textId="53363830" w:rsidR="00457A4C" w:rsidRPr="00457A4C" w:rsidRDefault="004B7BF3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443428249"/>
                <w:placeholder>
                  <w:docPart w:val="A7F7A8ACD5E14423BF91C52B9A3CB406"/>
                </w:placeholder>
                <w:showingPlcHdr/>
              </w:sdtPr>
              <w:sdtEndPr/>
              <w:sdtContent>
                <w:r w:rsidR="00457A4C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57A4C" w14:paraId="0719BA28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</w:tcPr>
          <w:p w14:paraId="43B1626D" w14:textId="1CA83BFE" w:rsidR="00457A4C" w:rsidRPr="00457A4C" w:rsidRDefault="00457A4C" w:rsidP="00457A4C">
            <w:pPr>
              <w:pStyle w:val="ListParagraph"/>
              <w:numPr>
                <w:ilvl w:val="0"/>
                <w:numId w:val="22"/>
              </w:numPr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</w:pPr>
            <w:r w:rsidRPr="00457A4C"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  <w:t xml:space="preserve">Please describe your professional and personal goals within the </w:t>
            </w:r>
            <w:proofErr w:type="spellStart"/>
            <w:r w:rsidRPr="00457A4C"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  <w:t>ext</w:t>
            </w:r>
            <w:proofErr w:type="spellEnd"/>
            <w:r w:rsidRPr="00457A4C"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  <w:t xml:space="preserve"> 1-3 years ( family/</w:t>
            </w:r>
            <w:proofErr w:type="spellStart"/>
            <w:r w:rsidRPr="00457A4C"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  <w:t>wh</w:t>
            </w:r>
            <w:proofErr w:type="spellEnd"/>
            <w:r w:rsidRPr="00457A4C"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  <w:t>ā</w:t>
            </w:r>
            <w:proofErr w:type="spellStart"/>
            <w:r w:rsidRPr="00457A4C"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  <w:t>nau</w:t>
            </w:r>
            <w:proofErr w:type="spellEnd"/>
            <w:r w:rsidRPr="00457A4C"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  <w:t>, relationships, career, contribution, leisure time, income)</w:t>
            </w:r>
          </w:p>
        </w:tc>
      </w:tr>
      <w:tr w:rsidR="00457A4C" w14:paraId="2282D804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</w:tcPr>
          <w:p w14:paraId="313D94D1" w14:textId="2E7F4F9C" w:rsidR="00457A4C" w:rsidRPr="00457A4C" w:rsidRDefault="004B7BF3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-831910301"/>
                <w:placeholder>
                  <w:docPart w:val="4D3C3A99FC3C4015BA518B5C1974F805"/>
                </w:placeholder>
                <w:showingPlcHdr/>
              </w:sdtPr>
              <w:sdtEndPr/>
              <w:sdtContent>
                <w:r w:rsidR="00457A4C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57A4C" w14:paraId="781D8638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</w:tcPr>
          <w:p w14:paraId="3596E009" w14:textId="033E8CDB" w:rsidR="00457A4C" w:rsidRPr="00457A4C" w:rsidRDefault="00457A4C" w:rsidP="00457A4C">
            <w:pPr>
              <w:pStyle w:val="ListParagraph"/>
              <w:numPr>
                <w:ilvl w:val="0"/>
                <w:numId w:val="22"/>
              </w:numPr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</w:pPr>
            <w:r w:rsidRPr="00457A4C"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  <w:t>What would you hope to gain and learn from the Activate Programme?</w:t>
            </w:r>
          </w:p>
        </w:tc>
      </w:tr>
      <w:tr w:rsidR="00457A4C" w14:paraId="1A10B587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</w:tcPr>
          <w:p w14:paraId="4C8EB709" w14:textId="0FC632B2" w:rsidR="00457A4C" w:rsidRPr="00F94D2C" w:rsidRDefault="004B7BF3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sz w:val="20"/>
                  <w:szCs w:val="20"/>
                </w:rPr>
                <w:id w:val="953832767"/>
                <w:placeholder>
                  <w:docPart w:val="88FCE8ABDDBB4C34831B8F1084646708"/>
                </w:placeholder>
                <w:showingPlcHdr/>
              </w:sdtPr>
              <w:sdtEndPr/>
              <w:sdtContent>
                <w:r w:rsidR="00457A4C" w:rsidRPr="00F94D2C">
                  <w:rPr>
                    <w:rStyle w:val="PlaceholderText"/>
                    <w:rFonts w:ascii="Red Hat Display" w:hAnsi="Red Hat Display" w:cs="Red Hat Display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57A4C" w14:paraId="73A223C1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</w:tcPr>
          <w:p w14:paraId="78FF425F" w14:textId="7806DC8F" w:rsidR="00457A4C" w:rsidRPr="00457A4C" w:rsidRDefault="00457A4C" w:rsidP="00457A4C">
            <w:pPr>
              <w:pStyle w:val="ListParagraph"/>
              <w:numPr>
                <w:ilvl w:val="0"/>
                <w:numId w:val="22"/>
              </w:numPr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</w:pPr>
            <w:r w:rsidRPr="00457A4C"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  <w:t>How will your participation on the Global Women Activate Leaders Programme benefit your organisation or company/community?</w:t>
            </w:r>
          </w:p>
        </w:tc>
      </w:tr>
      <w:tr w:rsidR="00457A4C" w14:paraId="743BB14D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</w:tcPr>
          <w:p w14:paraId="7DCB1D9B" w14:textId="7662E2EC" w:rsidR="00457A4C" w:rsidRPr="00457A4C" w:rsidRDefault="004B7BF3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-1377928431"/>
                <w:placeholder>
                  <w:docPart w:val="7F3494B9197B46DEBFFA54F8FA16D4DA"/>
                </w:placeholder>
                <w:showingPlcHdr/>
              </w:sdtPr>
              <w:sdtEndPr/>
              <w:sdtContent>
                <w:r w:rsidR="00457A4C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57A4C" w14:paraId="25D71837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</w:tcPr>
          <w:p w14:paraId="26D072F6" w14:textId="5F37A7A3" w:rsidR="00457A4C" w:rsidRPr="00457A4C" w:rsidRDefault="00457A4C" w:rsidP="00457A4C">
            <w:pPr>
              <w:pStyle w:val="ListParagraph"/>
              <w:numPr>
                <w:ilvl w:val="0"/>
                <w:numId w:val="22"/>
              </w:numPr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</w:pPr>
            <w:r w:rsidRPr="00457A4C"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  <w:t>What do you believe you can contribute and offer to other participants in this programme (e.g. skills, expertise, perspectives, cultural)?</w:t>
            </w:r>
          </w:p>
        </w:tc>
      </w:tr>
      <w:tr w:rsidR="00457A4C" w14:paraId="4D045F90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</w:tcPr>
          <w:p w14:paraId="6F669238" w14:textId="510A5839" w:rsidR="00457A4C" w:rsidRPr="00F94D2C" w:rsidRDefault="004B7BF3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sz w:val="20"/>
                  <w:szCs w:val="20"/>
                </w:rPr>
                <w:id w:val="357088711"/>
                <w:placeholder>
                  <w:docPart w:val="F890C8B04A604517BBEA6A603C028FD2"/>
                </w:placeholder>
                <w:showingPlcHdr/>
              </w:sdtPr>
              <w:sdtEndPr/>
              <w:sdtContent>
                <w:r w:rsidR="00457A4C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57A4C" w14:paraId="237CB549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right w:val="single" w:sz="12" w:space="0" w:color="2F97AB" w:themeColor="accent1"/>
            </w:tcBorders>
          </w:tcPr>
          <w:p w14:paraId="54718EB6" w14:textId="7701738C" w:rsidR="00457A4C" w:rsidRPr="00457A4C" w:rsidRDefault="00457A4C" w:rsidP="00457A4C">
            <w:pPr>
              <w:pStyle w:val="ListParagraph"/>
              <w:numPr>
                <w:ilvl w:val="0"/>
                <w:numId w:val="22"/>
              </w:numPr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</w:pPr>
            <w:r w:rsidRPr="00457A4C">
              <w:rPr>
                <w:rFonts w:ascii="Red Hat Display" w:hAnsi="Red Hat Display" w:cs="Red Hat Display"/>
                <w:b/>
                <w:bCs/>
                <w:sz w:val="20"/>
                <w:szCs w:val="20"/>
                <w:lang w:val="en-NZ"/>
              </w:rPr>
              <w:t>How has/is your culture and heritage shaped/shaping who you are as a leader?</w:t>
            </w:r>
          </w:p>
        </w:tc>
      </w:tr>
      <w:tr w:rsidR="00457A4C" w14:paraId="0869D395" w14:textId="77777777" w:rsidTr="00B9315D">
        <w:tc>
          <w:tcPr>
            <w:tcW w:w="10490" w:type="dxa"/>
            <w:gridSpan w:val="4"/>
            <w:tcBorders>
              <w:left w:val="single" w:sz="12" w:space="0" w:color="2F97AB" w:themeColor="accent1"/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23F4FBBA" w14:textId="1A332170" w:rsidR="00457A4C" w:rsidRPr="00457A4C" w:rsidRDefault="004B7BF3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-709571104"/>
                <w:placeholder>
                  <w:docPart w:val="018347E2500C47E9AF17067D5E2148BD"/>
                </w:placeholder>
                <w:showingPlcHdr/>
              </w:sdtPr>
              <w:sdtEndPr/>
              <w:sdtContent>
                <w:r w:rsidR="00457A4C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06055" w14:paraId="77D5C162" w14:textId="77777777" w:rsidTr="00B9315D">
        <w:tc>
          <w:tcPr>
            <w:tcW w:w="10490" w:type="dxa"/>
            <w:gridSpan w:val="4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2C0FDE74" w14:textId="77777777" w:rsidR="00E06055" w:rsidRPr="00457A4C" w:rsidRDefault="00E06055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</w:p>
        </w:tc>
      </w:tr>
      <w:tr w:rsidR="00457A4C" w14:paraId="53D4653A" w14:textId="77777777" w:rsidTr="00B9315D">
        <w:tc>
          <w:tcPr>
            <w:tcW w:w="10490" w:type="dxa"/>
            <w:gridSpan w:val="4"/>
            <w:tcBorders>
              <w:top w:val="single" w:sz="12" w:space="0" w:color="2F97AB" w:themeColor="accent1"/>
              <w:left w:val="single" w:sz="12" w:space="0" w:color="2F97AB" w:themeColor="accent1"/>
              <w:right w:val="single" w:sz="12" w:space="0" w:color="2F97AB" w:themeColor="accent1"/>
            </w:tcBorders>
          </w:tcPr>
          <w:p w14:paraId="3A75CA08" w14:textId="6934BF6E" w:rsidR="00457A4C" w:rsidRPr="00E978B4" w:rsidRDefault="00E978B4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color w:val="2F97AB" w:themeColor="accent1"/>
                <w:sz w:val="20"/>
                <w:szCs w:val="20"/>
              </w:rPr>
            </w:pPr>
            <w:r w:rsidRPr="00E978B4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  <w:t>REFEREE INFORMATION</w:t>
            </w:r>
          </w:p>
        </w:tc>
      </w:tr>
      <w:tr w:rsidR="00457A4C" w14:paraId="36465323" w14:textId="77777777" w:rsidTr="00EB4A98">
        <w:tc>
          <w:tcPr>
            <w:tcW w:w="3529" w:type="dxa"/>
            <w:tcBorders>
              <w:left w:val="single" w:sz="12" w:space="0" w:color="2F97AB" w:themeColor="accent1"/>
            </w:tcBorders>
          </w:tcPr>
          <w:p w14:paraId="37E826A6" w14:textId="450A7381" w:rsidR="00457A4C" w:rsidRPr="00F94D2C" w:rsidRDefault="00FA1B22" w:rsidP="00457A4C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A1B22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Full Name:</w:t>
            </w:r>
          </w:p>
        </w:tc>
        <w:tc>
          <w:tcPr>
            <w:tcW w:w="6961" w:type="dxa"/>
            <w:gridSpan w:val="3"/>
            <w:tcBorders>
              <w:right w:val="single" w:sz="12" w:space="0" w:color="2F97AB" w:themeColor="accent1"/>
            </w:tcBorders>
          </w:tcPr>
          <w:p w14:paraId="601F928F" w14:textId="3751253C" w:rsidR="00457A4C" w:rsidRPr="00F94D2C" w:rsidRDefault="004B7BF3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92294161"/>
                <w:placeholder>
                  <w:docPart w:val="83B77679A78B4D8BBB8D2D27FB9B06A6"/>
                </w:placeholder>
                <w:showingPlcHdr/>
              </w:sdtPr>
              <w:sdtEndPr/>
              <w:sdtContent>
                <w:r w:rsidR="00FA1B22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57A4C" w14:paraId="3902B967" w14:textId="77777777" w:rsidTr="00EB4A98">
        <w:tc>
          <w:tcPr>
            <w:tcW w:w="3529" w:type="dxa"/>
            <w:tcBorders>
              <w:left w:val="single" w:sz="12" w:space="0" w:color="2F97AB" w:themeColor="accent1"/>
            </w:tcBorders>
          </w:tcPr>
          <w:p w14:paraId="724E4831" w14:textId="59AD50FE" w:rsidR="00457A4C" w:rsidRPr="00F94D2C" w:rsidRDefault="00FA1B22" w:rsidP="00457A4C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A1B22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Position:</w:t>
            </w:r>
          </w:p>
        </w:tc>
        <w:tc>
          <w:tcPr>
            <w:tcW w:w="6961" w:type="dxa"/>
            <w:gridSpan w:val="3"/>
            <w:tcBorders>
              <w:right w:val="single" w:sz="12" w:space="0" w:color="2F97AB" w:themeColor="accent1"/>
            </w:tcBorders>
          </w:tcPr>
          <w:p w14:paraId="40347F41" w14:textId="381D0EA8" w:rsidR="00457A4C" w:rsidRPr="00F94D2C" w:rsidRDefault="004B7BF3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1653416794"/>
                <w:placeholder>
                  <w:docPart w:val="DF052A9A61274CF5AF3910952E1EB4E1"/>
                </w:placeholder>
                <w:showingPlcHdr/>
              </w:sdtPr>
              <w:sdtEndPr/>
              <w:sdtContent>
                <w:r w:rsidR="00FA1B22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57A4C" w14:paraId="5F15D972" w14:textId="77777777" w:rsidTr="00EB4A98">
        <w:tc>
          <w:tcPr>
            <w:tcW w:w="3529" w:type="dxa"/>
            <w:tcBorders>
              <w:left w:val="single" w:sz="12" w:space="0" w:color="2F97AB" w:themeColor="accent1"/>
            </w:tcBorders>
          </w:tcPr>
          <w:p w14:paraId="04551D08" w14:textId="4638AE5B" w:rsidR="00457A4C" w:rsidRPr="00F94D2C" w:rsidRDefault="00FA1B22" w:rsidP="00457A4C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A1B22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Company/ Organisation Name:</w:t>
            </w:r>
          </w:p>
        </w:tc>
        <w:tc>
          <w:tcPr>
            <w:tcW w:w="6961" w:type="dxa"/>
            <w:gridSpan w:val="3"/>
            <w:tcBorders>
              <w:right w:val="single" w:sz="12" w:space="0" w:color="2F97AB" w:themeColor="accent1"/>
            </w:tcBorders>
          </w:tcPr>
          <w:p w14:paraId="50476C62" w14:textId="1D8154F4" w:rsidR="00457A4C" w:rsidRPr="00F94D2C" w:rsidRDefault="004B7BF3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-1639263173"/>
                <w:placeholder>
                  <w:docPart w:val="26CEBD8F01CE49B080C934AAF4236575"/>
                </w:placeholder>
                <w:showingPlcHdr/>
              </w:sdtPr>
              <w:sdtEndPr/>
              <w:sdtContent>
                <w:r w:rsidR="00FA1B22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57A4C" w14:paraId="47F882A3" w14:textId="77777777" w:rsidTr="00EB4A98">
        <w:tc>
          <w:tcPr>
            <w:tcW w:w="3529" w:type="dxa"/>
            <w:tcBorders>
              <w:left w:val="single" w:sz="12" w:space="0" w:color="2F97AB" w:themeColor="accent1"/>
            </w:tcBorders>
          </w:tcPr>
          <w:p w14:paraId="2C9504F3" w14:textId="1724F815" w:rsidR="00457A4C" w:rsidRPr="00F94D2C" w:rsidRDefault="00FA1B22" w:rsidP="00457A4C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A1B22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Postal Address:</w:t>
            </w:r>
          </w:p>
        </w:tc>
        <w:tc>
          <w:tcPr>
            <w:tcW w:w="6961" w:type="dxa"/>
            <w:gridSpan w:val="3"/>
            <w:tcBorders>
              <w:right w:val="single" w:sz="12" w:space="0" w:color="2F97AB" w:themeColor="accent1"/>
            </w:tcBorders>
          </w:tcPr>
          <w:p w14:paraId="6BEB9679" w14:textId="6B886BFD" w:rsidR="00457A4C" w:rsidRPr="00F94D2C" w:rsidRDefault="004B7BF3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-960956794"/>
                <w:placeholder>
                  <w:docPart w:val="390CA7050D184309944E2A814069A522"/>
                </w:placeholder>
                <w:showingPlcHdr/>
              </w:sdtPr>
              <w:sdtEndPr/>
              <w:sdtContent>
                <w:r w:rsidR="00FA1B22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57A4C" w14:paraId="72451510" w14:textId="77777777" w:rsidTr="00EB4A98">
        <w:tc>
          <w:tcPr>
            <w:tcW w:w="3529" w:type="dxa"/>
            <w:tcBorders>
              <w:left w:val="single" w:sz="12" w:space="0" w:color="2F97AB" w:themeColor="accent1"/>
            </w:tcBorders>
          </w:tcPr>
          <w:p w14:paraId="43C65E67" w14:textId="0855F882" w:rsidR="00457A4C" w:rsidRPr="00F94D2C" w:rsidRDefault="00FA1B22" w:rsidP="00457A4C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A1B22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Phone:</w:t>
            </w:r>
          </w:p>
        </w:tc>
        <w:tc>
          <w:tcPr>
            <w:tcW w:w="6961" w:type="dxa"/>
            <w:gridSpan w:val="3"/>
            <w:tcBorders>
              <w:right w:val="single" w:sz="12" w:space="0" w:color="2F97AB" w:themeColor="accent1"/>
            </w:tcBorders>
          </w:tcPr>
          <w:p w14:paraId="2C206811" w14:textId="2E93CE3E" w:rsidR="00457A4C" w:rsidRPr="00F94D2C" w:rsidRDefault="004B7BF3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804664321"/>
                <w:placeholder>
                  <w:docPart w:val="1E3A300320FF40D5BA331096FC31967C"/>
                </w:placeholder>
                <w:showingPlcHdr/>
              </w:sdtPr>
              <w:sdtEndPr/>
              <w:sdtContent>
                <w:r w:rsidR="00FA1B22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57A4C" w14:paraId="1631C725" w14:textId="77777777" w:rsidTr="00EB4A98">
        <w:tc>
          <w:tcPr>
            <w:tcW w:w="3529" w:type="dxa"/>
            <w:tcBorders>
              <w:left w:val="single" w:sz="12" w:space="0" w:color="2F97AB" w:themeColor="accent1"/>
              <w:bottom w:val="single" w:sz="12" w:space="0" w:color="2F97AB" w:themeColor="accent1"/>
            </w:tcBorders>
          </w:tcPr>
          <w:p w14:paraId="7084CE06" w14:textId="5DEF9DDC" w:rsidR="00457A4C" w:rsidRPr="00F94D2C" w:rsidRDefault="00FA1B22" w:rsidP="00FA1B22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A1B22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 xml:space="preserve">E-mail: </w:t>
            </w:r>
          </w:p>
        </w:tc>
        <w:tc>
          <w:tcPr>
            <w:tcW w:w="6961" w:type="dxa"/>
            <w:gridSpan w:val="3"/>
            <w:tcBorders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31E0BFFB" w14:textId="279E07EB" w:rsidR="00457A4C" w:rsidRPr="00F94D2C" w:rsidRDefault="004B7BF3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-387573344"/>
                <w:placeholder>
                  <w:docPart w:val="EBBDE2433D024D0A8D4EF63FC81A7BE2"/>
                </w:placeholder>
                <w:showingPlcHdr/>
              </w:sdtPr>
              <w:sdtEndPr/>
              <w:sdtContent>
                <w:r w:rsidR="00FA1B22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06055" w14:paraId="317ADE05" w14:textId="77777777" w:rsidTr="00EB4A98">
        <w:tc>
          <w:tcPr>
            <w:tcW w:w="3529" w:type="dxa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311E552C" w14:textId="77777777" w:rsidR="00E06055" w:rsidRPr="00FA1B22" w:rsidRDefault="00E06055" w:rsidP="00FA1B22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</w:p>
        </w:tc>
        <w:tc>
          <w:tcPr>
            <w:tcW w:w="6961" w:type="dxa"/>
            <w:gridSpan w:val="3"/>
            <w:tcBorders>
              <w:top w:val="single" w:sz="12" w:space="0" w:color="2F97AB" w:themeColor="accent1"/>
              <w:bottom w:val="single" w:sz="12" w:space="0" w:color="2F97AB" w:themeColor="accent1"/>
            </w:tcBorders>
          </w:tcPr>
          <w:p w14:paraId="73B63E24" w14:textId="77777777" w:rsidR="00E06055" w:rsidRPr="00457A4C" w:rsidRDefault="00E06055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20"/>
                <w:szCs w:val="20"/>
              </w:rPr>
            </w:pPr>
          </w:p>
        </w:tc>
      </w:tr>
      <w:tr w:rsidR="00FA1B22" w14:paraId="77095835" w14:textId="77777777" w:rsidTr="00B9315D">
        <w:tc>
          <w:tcPr>
            <w:tcW w:w="10490" w:type="dxa"/>
            <w:gridSpan w:val="4"/>
            <w:tcBorders>
              <w:top w:val="single" w:sz="12" w:space="0" w:color="2F97AB" w:themeColor="accent1"/>
              <w:left w:val="single" w:sz="12" w:space="0" w:color="2F97AB" w:themeColor="accent1"/>
              <w:right w:val="single" w:sz="12" w:space="0" w:color="2F97AB" w:themeColor="accent1"/>
            </w:tcBorders>
          </w:tcPr>
          <w:p w14:paraId="1B2BB69D" w14:textId="20ACCD27" w:rsidR="00FA1B22" w:rsidRPr="00F94D2C" w:rsidRDefault="00FA1B22" w:rsidP="00457A4C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r w:rsidRPr="00FA1B22">
              <w:rPr>
                <w:rFonts w:ascii="Red Hat Display" w:eastAsiaTheme="minorHAnsi" w:hAnsi="Red Hat Display" w:cs="Red Hat Display"/>
                <w:bCs w:val="0"/>
                <w:color w:val="2F97AB" w:themeColor="accent1"/>
                <w:spacing w:val="1"/>
                <w:sz w:val="20"/>
                <w:szCs w:val="20"/>
                <w:lang w:val="en-NZ"/>
              </w:rPr>
              <w:t>BILLING CONTACT DETAILS</w:t>
            </w:r>
          </w:p>
        </w:tc>
      </w:tr>
      <w:tr w:rsidR="00FA1B22" w14:paraId="3F0CAF10" w14:textId="77777777" w:rsidTr="00EB4A98">
        <w:tc>
          <w:tcPr>
            <w:tcW w:w="3529" w:type="dxa"/>
            <w:tcBorders>
              <w:left w:val="single" w:sz="12" w:space="0" w:color="2F97AB" w:themeColor="accent1"/>
            </w:tcBorders>
          </w:tcPr>
          <w:p w14:paraId="014FCD18" w14:textId="0C6521B5" w:rsidR="00FA1B22" w:rsidRPr="00F94D2C" w:rsidRDefault="00FA1B22" w:rsidP="00FA1B22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A1B22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Full Name:</w:t>
            </w:r>
          </w:p>
        </w:tc>
        <w:tc>
          <w:tcPr>
            <w:tcW w:w="6961" w:type="dxa"/>
            <w:gridSpan w:val="3"/>
            <w:tcBorders>
              <w:right w:val="single" w:sz="12" w:space="0" w:color="2F97AB" w:themeColor="accent1"/>
            </w:tcBorders>
          </w:tcPr>
          <w:p w14:paraId="6D7BBCF3" w14:textId="1ECAC990" w:rsidR="00FA1B22" w:rsidRPr="00F94D2C" w:rsidRDefault="004B7BF3" w:rsidP="00FA1B22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904423002"/>
                <w:placeholder>
                  <w:docPart w:val="BBCF108976B64CC1AF1CC64A19DE01B2"/>
                </w:placeholder>
                <w:showingPlcHdr/>
              </w:sdtPr>
              <w:sdtEndPr/>
              <w:sdtContent>
                <w:r w:rsidR="00FA1B22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FA1B22" w14:paraId="51F2E7F6" w14:textId="77777777" w:rsidTr="00EB4A98">
        <w:tc>
          <w:tcPr>
            <w:tcW w:w="3529" w:type="dxa"/>
            <w:tcBorders>
              <w:left w:val="single" w:sz="12" w:space="0" w:color="2F97AB" w:themeColor="accent1"/>
            </w:tcBorders>
          </w:tcPr>
          <w:p w14:paraId="3B369317" w14:textId="358E3628" w:rsidR="00FA1B22" w:rsidRPr="00F94D2C" w:rsidRDefault="00FA1B22" w:rsidP="00FA1B22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A1B22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Position:</w:t>
            </w:r>
          </w:p>
        </w:tc>
        <w:tc>
          <w:tcPr>
            <w:tcW w:w="6961" w:type="dxa"/>
            <w:gridSpan w:val="3"/>
            <w:tcBorders>
              <w:right w:val="single" w:sz="12" w:space="0" w:color="2F97AB" w:themeColor="accent1"/>
            </w:tcBorders>
          </w:tcPr>
          <w:p w14:paraId="37B5BBD0" w14:textId="2BC06285" w:rsidR="00FA1B22" w:rsidRPr="00F94D2C" w:rsidRDefault="004B7BF3" w:rsidP="00FA1B22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-197390332"/>
                <w:placeholder>
                  <w:docPart w:val="25039FCEBD904A30A9DE0AB67A9409C8"/>
                </w:placeholder>
                <w:showingPlcHdr/>
              </w:sdtPr>
              <w:sdtEndPr/>
              <w:sdtContent>
                <w:r w:rsidR="00FA1B22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FA1B22" w14:paraId="67BCE3C8" w14:textId="77777777" w:rsidTr="00EB4A98">
        <w:tc>
          <w:tcPr>
            <w:tcW w:w="3529" w:type="dxa"/>
            <w:tcBorders>
              <w:left w:val="single" w:sz="12" w:space="0" w:color="2F97AB" w:themeColor="accent1"/>
            </w:tcBorders>
          </w:tcPr>
          <w:p w14:paraId="60457807" w14:textId="2269A2FF" w:rsidR="00FA1B22" w:rsidRPr="00F94D2C" w:rsidRDefault="00FA1B22" w:rsidP="00FA1B22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A1B22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Company/ Organisation Name:</w:t>
            </w:r>
          </w:p>
        </w:tc>
        <w:tc>
          <w:tcPr>
            <w:tcW w:w="6961" w:type="dxa"/>
            <w:gridSpan w:val="3"/>
            <w:tcBorders>
              <w:right w:val="single" w:sz="12" w:space="0" w:color="2F97AB" w:themeColor="accent1"/>
            </w:tcBorders>
          </w:tcPr>
          <w:p w14:paraId="641A8067" w14:textId="499EDD4A" w:rsidR="00FA1B22" w:rsidRPr="00F94D2C" w:rsidRDefault="004B7BF3" w:rsidP="00FA1B22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-1267611655"/>
                <w:placeholder>
                  <w:docPart w:val="B38B8F61576040D498BF83D25A4522FE"/>
                </w:placeholder>
                <w:showingPlcHdr/>
              </w:sdtPr>
              <w:sdtEndPr/>
              <w:sdtContent>
                <w:r w:rsidR="00FA1B22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FA1B22" w14:paraId="353343FD" w14:textId="77777777" w:rsidTr="00EB4A98">
        <w:tc>
          <w:tcPr>
            <w:tcW w:w="3529" w:type="dxa"/>
            <w:tcBorders>
              <w:left w:val="single" w:sz="12" w:space="0" w:color="2F97AB" w:themeColor="accent1"/>
            </w:tcBorders>
          </w:tcPr>
          <w:p w14:paraId="6305A1AB" w14:textId="247B5485" w:rsidR="00FA1B22" w:rsidRPr="00F94D2C" w:rsidRDefault="00FA1B22" w:rsidP="00FA1B22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A1B22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Postal Address:</w:t>
            </w:r>
          </w:p>
        </w:tc>
        <w:tc>
          <w:tcPr>
            <w:tcW w:w="6961" w:type="dxa"/>
            <w:gridSpan w:val="3"/>
            <w:tcBorders>
              <w:right w:val="single" w:sz="12" w:space="0" w:color="2F97AB" w:themeColor="accent1"/>
            </w:tcBorders>
          </w:tcPr>
          <w:p w14:paraId="6A17FC34" w14:textId="2A664903" w:rsidR="00FA1B22" w:rsidRPr="00F94D2C" w:rsidRDefault="004B7BF3" w:rsidP="00FA1B22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187725539"/>
                <w:placeholder>
                  <w:docPart w:val="1CDD1002019248AEAD4664219F785F93"/>
                </w:placeholder>
                <w:showingPlcHdr/>
              </w:sdtPr>
              <w:sdtEndPr/>
              <w:sdtContent>
                <w:r w:rsidR="00FA1B22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FA1B22" w14:paraId="7E4C9114" w14:textId="77777777" w:rsidTr="00EB4A98">
        <w:tc>
          <w:tcPr>
            <w:tcW w:w="3529" w:type="dxa"/>
            <w:tcBorders>
              <w:left w:val="single" w:sz="12" w:space="0" w:color="2F97AB" w:themeColor="accent1"/>
            </w:tcBorders>
          </w:tcPr>
          <w:p w14:paraId="1BFCCB5E" w14:textId="114265EB" w:rsidR="00FA1B22" w:rsidRPr="00F94D2C" w:rsidRDefault="00FA1B22" w:rsidP="00FA1B22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A1B22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>Phone:</w:t>
            </w:r>
          </w:p>
        </w:tc>
        <w:tc>
          <w:tcPr>
            <w:tcW w:w="6961" w:type="dxa"/>
            <w:gridSpan w:val="3"/>
            <w:tcBorders>
              <w:right w:val="single" w:sz="12" w:space="0" w:color="2F97AB" w:themeColor="accent1"/>
            </w:tcBorders>
          </w:tcPr>
          <w:p w14:paraId="4C128A32" w14:textId="3B4CB613" w:rsidR="00FA1B22" w:rsidRPr="00F94D2C" w:rsidRDefault="004B7BF3" w:rsidP="00FA1B22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1301044195"/>
                <w:placeholder>
                  <w:docPart w:val="2906623EBDCA49D980C5E3772C77628E"/>
                </w:placeholder>
                <w:showingPlcHdr/>
              </w:sdtPr>
              <w:sdtEndPr/>
              <w:sdtContent>
                <w:r w:rsidR="00FA1B22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FA1B22" w14:paraId="4310C385" w14:textId="77777777" w:rsidTr="00EB4A98">
        <w:tc>
          <w:tcPr>
            <w:tcW w:w="3529" w:type="dxa"/>
            <w:tcBorders>
              <w:left w:val="single" w:sz="12" w:space="0" w:color="2F97AB" w:themeColor="accent1"/>
              <w:bottom w:val="single" w:sz="12" w:space="0" w:color="2F97AB" w:themeColor="accent1"/>
            </w:tcBorders>
          </w:tcPr>
          <w:p w14:paraId="1FA5A3D1" w14:textId="1685C230" w:rsidR="00FA1B22" w:rsidRPr="00F94D2C" w:rsidRDefault="00FA1B22" w:rsidP="00FA1B22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</w:pPr>
            <w:r w:rsidRPr="00FA1B22">
              <w:rPr>
                <w:rFonts w:ascii="Red Hat Display" w:eastAsiaTheme="minorHAnsi" w:hAnsi="Red Hat Display" w:cs="Red Hat Display"/>
                <w:bCs w:val="0"/>
                <w:sz w:val="20"/>
                <w:szCs w:val="20"/>
                <w:lang w:val="en-NZ"/>
              </w:rPr>
              <w:t xml:space="preserve">E-mail: </w:t>
            </w:r>
          </w:p>
        </w:tc>
        <w:tc>
          <w:tcPr>
            <w:tcW w:w="6961" w:type="dxa"/>
            <w:gridSpan w:val="3"/>
            <w:tcBorders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308A41F3" w14:textId="24775D57" w:rsidR="00FA1B22" w:rsidRPr="00F94D2C" w:rsidRDefault="004B7BF3" w:rsidP="00FA1B22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20"/>
                <w:szCs w:val="20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20"/>
                  <w:szCs w:val="20"/>
                </w:rPr>
                <w:id w:val="2074077661"/>
                <w:placeholder>
                  <w:docPart w:val="6B0CC421079142B2942998522C5EEE8E"/>
                </w:placeholder>
                <w:showingPlcHdr/>
              </w:sdtPr>
              <w:sdtEndPr/>
              <w:sdtContent>
                <w:r w:rsidR="00FA1B22" w:rsidRPr="00457A4C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3E7FEB4B" w14:textId="77777777" w:rsidR="00EB4A98" w:rsidRDefault="00EB4A98">
      <w:r>
        <w:rPr>
          <w:b/>
          <w:bCs/>
        </w:rPr>
        <w:br w:type="page"/>
      </w: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9"/>
        <w:gridCol w:w="1417"/>
        <w:gridCol w:w="2127"/>
        <w:gridCol w:w="1053"/>
        <w:gridCol w:w="2364"/>
      </w:tblGrid>
      <w:tr w:rsidR="00FA1B22" w14:paraId="2094F5EF" w14:textId="77777777" w:rsidTr="00EB4A98">
        <w:tc>
          <w:tcPr>
            <w:tcW w:w="10490" w:type="dxa"/>
            <w:gridSpan w:val="5"/>
            <w:tcBorders>
              <w:top w:val="single" w:sz="12" w:space="0" w:color="2F97AB" w:themeColor="accent1"/>
              <w:left w:val="single" w:sz="12" w:space="0" w:color="2F97AB" w:themeColor="accent1"/>
              <w:right w:val="single" w:sz="12" w:space="0" w:color="2F97AB" w:themeColor="accent1"/>
            </w:tcBorders>
          </w:tcPr>
          <w:p w14:paraId="4921610C" w14:textId="595ED98F" w:rsidR="00FA1B22" w:rsidRPr="0009622B" w:rsidRDefault="00FA1B22" w:rsidP="00FA1B22">
            <w:pPr>
              <w:pStyle w:val="Heading1"/>
              <w:ind w:left="0"/>
              <w:rPr>
                <w:rFonts w:ascii="Red Hat Display" w:eastAsiaTheme="minorHAnsi" w:hAnsi="Red Hat Display" w:cs="Red Hat Display"/>
                <w:b w:val="0"/>
                <w:sz w:val="18"/>
                <w:szCs w:val="18"/>
                <w:lang w:val="en-NZ"/>
              </w:rPr>
            </w:pPr>
            <w:r w:rsidRPr="0009622B">
              <w:rPr>
                <w:rFonts w:ascii="Red Hat Display" w:eastAsiaTheme="minorHAnsi" w:hAnsi="Red Hat Display" w:cs="Red Hat Display"/>
                <w:b w:val="0"/>
                <w:sz w:val="18"/>
                <w:szCs w:val="18"/>
                <w:lang w:val="en-NZ"/>
              </w:rPr>
              <w:lastRenderedPageBreak/>
              <w:t>I certify that all the information and accompanying material provided in connection with this application is genuine, true and accurate.</w:t>
            </w:r>
          </w:p>
        </w:tc>
      </w:tr>
      <w:tr w:rsidR="0009622B" w14:paraId="719315D4" w14:textId="77777777" w:rsidTr="00EB4A98">
        <w:tc>
          <w:tcPr>
            <w:tcW w:w="3529" w:type="dxa"/>
            <w:tcBorders>
              <w:left w:val="single" w:sz="12" w:space="0" w:color="2F97AB" w:themeColor="accent1"/>
              <w:bottom w:val="single" w:sz="12" w:space="0" w:color="2F97AB" w:themeColor="accent1"/>
            </w:tcBorders>
          </w:tcPr>
          <w:p w14:paraId="2A24D64A" w14:textId="63FF9CBF" w:rsidR="0009622B" w:rsidRPr="0009622B" w:rsidRDefault="0009622B" w:rsidP="0009622B">
            <w:pPr>
              <w:pStyle w:val="Heading1"/>
              <w:ind w:left="0"/>
              <w:rPr>
                <w:rFonts w:ascii="Red Hat Display" w:eastAsiaTheme="minorHAnsi" w:hAnsi="Red Hat Display" w:cs="Red Hat Display"/>
                <w:bCs w:val="0"/>
                <w:sz w:val="18"/>
                <w:szCs w:val="18"/>
                <w:lang w:val="en-NZ"/>
              </w:rPr>
            </w:pPr>
            <w:r w:rsidRPr="0009622B">
              <w:rPr>
                <w:rFonts w:ascii="Red Hat Display" w:hAnsi="Red Hat Display" w:cs="Red Hat Display"/>
                <w:sz w:val="18"/>
                <w:szCs w:val="18"/>
                <w:lang w:val="en-NZ"/>
              </w:rPr>
              <w:t>SIGNATURE OF APPLICANT</w:t>
            </w:r>
          </w:p>
        </w:tc>
        <w:tc>
          <w:tcPr>
            <w:tcW w:w="1417" w:type="dxa"/>
            <w:tcBorders>
              <w:bottom w:val="single" w:sz="12" w:space="0" w:color="2F97AB" w:themeColor="accent1"/>
            </w:tcBorders>
          </w:tcPr>
          <w:p w14:paraId="6546F522" w14:textId="77777777" w:rsidR="0009622B" w:rsidRPr="0009622B" w:rsidRDefault="004B7BF3" w:rsidP="0009622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18"/>
                <w:szCs w:val="18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18"/>
                  <w:szCs w:val="18"/>
                </w:rPr>
                <w:id w:val="-1677185609"/>
                <w:placeholder>
                  <w:docPart w:val="90BFA55F0C0B44D78CF621EF328BBF03"/>
                </w:placeholder>
                <w:showingPlcHdr/>
              </w:sdtPr>
              <w:sdtEndPr/>
              <w:sdtContent>
                <w:r w:rsidR="0009622B" w:rsidRPr="0009622B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18"/>
                    <w:szCs w:val="18"/>
                  </w:rPr>
                  <w:t>Click here to enter text.</w:t>
                </w:r>
              </w:sdtContent>
            </w:sdt>
          </w:p>
        </w:tc>
        <w:tc>
          <w:tcPr>
            <w:tcW w:w="2127" w:type="dxa"/>
            <w:tcBorders>
              <w:bottom w:val="single" w:sz="12" w:space="0" w:color="2F97AB" w:themeColor="accent1"/>
            </w:tcBorders>
          </w:tcPr>
          <w:p w14:paraId="6E370DB6" w14:textId="1DAF1550" w:rsidR="0009622B" w:rsidRPr="0009622B" w:rsidRDefault="0009622B" w:rsidP="0009622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18"/>
                <w:szCs w:val="18"/>
              </w:rPr>
            </w:pPr>
            <w:r w:rsidRPr="0009622B">
              <w:rPr>
                <w:rFonts w:ascii="Red Hat Display" w:hAnsi="Red Hat Display" w:cs="Red Hat Display"/>
                <w:sz w:val="18"/>
                <w:szCs w:val="18"/>
                <w:lang w:val="en-NZ"/>
              </w:rPr>
              <w:t>DATE:</w:t>
            </w:r>
          </w:p>
        </w:tc>
        <w:tc>
          <w:tcPr>
            <w:tcW w:w="3417" w:type="dxa"/>
            <w:gridSpan w:val="2"/>
            <w:tcBorders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623DA295" w14:textId="5DC0283F" w:rsidR="0009622B" w:rsidRPr="0009622B" w:rsidRDefault="004B7BF3" w:rsidP="0009622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18"/>
                <w:szCs w:val="18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18"/>
                  <w:szCs w:val="18"/>
                </w:rPr>
                <w:id w:val="1557816464"/>
                <w:placeholder>
                  <w:docPart w:val="B1B7454931724793999518E839D61496"/>
                </w:placeholder>
                <w:showingPlcHdr/>
              </w:sdtPr>
              <w:sdtEndPr/>
              <w:sdtContent>
                <w:r w:rsidR="0009622B" w:rsidRPr="0009622B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18"/>
                    <w:szCs w:val="18"/>
                  </w:rPr>
                  <w:t>Click here to enter text.</w:t>
                </w:r>
              </w:sdtContent>
            </w:sdt>
          </w:p>
        </w:tc>
      </w:tr>
      <w:tr w:rsidR="00C340BE" w14:paraId="382A439B" w14:textId="77777777" w:rsidTr="00EB4A98">
        <w:tc>
          <w:tcPr>
            <w:tcW w:w="3529" w:type="dxa"/>
            <w:tcBorders>
              <w:bottom w:val="single" w:sz="12" w:space="0" w:color="2F97AB" w:themeColor="accent1"/>
            </w:tcBorders>
          </w:tcPr>
          <w:p w14:paraId="3B5ED498" w14:textId="77777777" w:rsidR="00C340BE" w:rsidRPr="0009622B" w:rsidRDefault="00C340BE" w:rsidP="0009622B">
            <w:pPr>
              <w:pStyle w:val="Heading1"/>
              <w:ind w:left="0"/>
              <w:rPr>
                <w:rFonts w:ascii="Red Hat Display" w:hAnsi="Red Hat Display" w:cs="Red Hat Display"/>
                <w:sz w:val="18"/>
                <w:szCs w:val="18"/>
                <w:lang w:val="en-NZ"/>
              </w:rPr>
            </w:pPr>
          </w:p>
        </w:tc>
        <w:tc>
          <w:tcPr>
            <w:tcW w:w="1417" w:type="dxa"/>
            <w:tcBorders>
              <w:bottom w:val="single" w:sz="12" w:space="0" w:color="2F97AB" w:themeColor="accent1"/>
            </w:tcBorders>
          </w:tcPr>
          <w:p w14:paraId="400EAD73" w14:textId="77777777" w:rsidR="00C340BE" w:rsidRPr="0009622B" w:rsidRDefault="00C340BE" w:rsidP="0009622B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single" w:sz="12" w:space="0" w:color="2F97AB" w:themeColor="accent1"/>
            </w:tcBorders>
          </w:tcPr>
          <w:p w14:paraId="0E20F3A4" w14:textId="77777777" w:rsidR="00C340BE" w:rsidRPr="0009622B" w:rsidRDefault="00C340BE" w:rsidP="0009622B">
            <w:pPr>
              <w:pStyle w:val="Heading1"/>
              <w:ind w:left="0"/>
              <w:rPr>
                <w:rFonts w:ascii="Red Hat Display" w:hAnsi="Red Hat Display" w:cs="Red Hat Display"/>
                <w:sz w:val="18"/>
                <w:szCs w:val="18"/>
                <w:lang w:val="en-NZ"/>
              </w:rPr>
            </w:pPr>
          </w:p>
        </w:tc>
        <w:tc>
          <w:tcPr>
            <w:tcW w:w="3417" w:type="dxa"/>
            <w:gridSpan w:val="2"/>
            <w:tcBorders>
              <w:bottom w:val="single" w:sz="12" w:space="0" w:color="2F97AB" w:themeColor="accent1"/>
            </w:tcBorders>
          </w:tcPr>
          <w:p w14:paraId="212F8C68" w14:textId="77777777" w:rsidR="00C340BE" w:rsidRPr="0009622B" w:rsidRDefault="00C340BE" w:rsidP="0009622B">
            <w:pPr>
              <w:pStyle w:val="Heading1"/>
              <w:ind w:left="0"/>
              <w:rPr>
                <w:rFonts w:ascii="Red Hat Display" w:hAnsi="Red Hat Display" w:cs="Red Hat Display"/>
                <w:b w:val="0"/>
                <w:bCs w:val="0"/>
                <w:sz w:val="18"/>
                <w:szCs w:val="18"/>
              </w:rPr>
            </w:pPr>
          </w:p>
        </w:tc>
      </w:tr>
      <w:tr w:rsidR="0009622B" w14:paraId="41011629" w14:textId="77777777" w:rsidTr="00EB4A98">
        <w:tc>
          <w:tcPr>
            <w:tcW w:w="10490" w:type="dxa"/>
            <w:gridSpan w:val="5"/>
            <w:tcBorders>
              <w:top w:val="single" w:sz="12" w:space="0" w:color="2F97AB" w:themeColor="accent1"/>
              <w:left w:val="single" w:sz="12" w:space="0" w:color="2F97AB" w:themeColor="accent1"/>
              <w:right w:val="single" w:sz="12" w:space="0" w:color="2F97AB" w:themeColor="accent1"/>
            </w:tcBorders>
          </w:tcPr>
          <w:p w14:paraId="66C8D0DA" w14:textId="4D10433F" w:rsidR="0009622B" w:rsidRPr="0009622B" w:rsidRDefault="0009622B" w:rsidP="0009622B">
            <w:pPr>
              <w:pStyle w:val="Heading1"/>
              <w:ind w:left="0"/>
              <w:rPr>
                <w:rFonts w:ascii="Red Hat Display" w:eastAsiaTheme="minorHAnsi" w:hAnsi="Red Hat Display" w:cs="Red Hat Display"/>
                <w:b w:val="0"/>
                <w:sz w:val="18"/>
                <w:szCs w:val="18"/>
                <w:lang w:val="en-NZ"/>
              </w:rPr>
            </w:pPr>
            <w:r w:rsidRPr="0009622B">
              <w:rPr>
                <w:rFonts w:ascii="Red Hat Display" w:eastAsiaTheme="minorHAnsi" w:hAnsi="Red Hat Display" w:cs="Red Hat Display"/>
                <w:b w:val="0"/>
                <w:sz w:val="18"/>
                <w:szCs w:val="18"/>
                <w:lang w:val="en-NZ"/>
              </w:rPr>
              <w:t>I certify that all the information and accompanying material provided in connection with this application is genuine, true and accurate.</w:t>
            </w:r>
          </w:p>
        </w:tc>
      </w:tr>
      <w:tr w:rsidR="0009622B" w14:paraId="29EB0166" w14:textId="77777777" w:rsidTr="00EB4A98">
        <w:tc>
          <w:tcPr>
            <w:tcW w:w="3529" w:type="dxa"/>
            <w:tcBorders>
              <w:left w:val="single" w:sz="12" w:space="0" w:color="2F97AB" w:themeColor="accent1"/>
              <w:bottom w:val="single" w:sz="12" w:space="0" w:color="2F97AB" w:themeColor="accent1"/>
            </w:tcBorders>
          </w:tcPr>
          <w:p w14:paraId="67855FD1" w14:textId="399E0CF2" w:rsidR="0009622B" w:rsidRPr="0009622B" w:rsidRDefault="0009622B" w:rsidP="0009622B">
            <w:pPr>
              <w:pStyle w:val="Heading1"/>
              <w:ind w:left="0"/>
              <w:rPr>
                <w:rFonts w:ascii="Red Hat Display" w:hAnsi="Red Hat Display" w:cs="Red Hat Display"/>
                <w:sz w:val="18"/>
                <w:szCs w:val="18"/>
                <w:lang w:val="en-NZ"/>
              </w:rPr>
            </w:pPr>
            <w:r w:rsidRPr="0009622B">
              <w:rPr>
                <w:rFonts w:ascii="Red Hat Display" w:hAnsi="Red Hat Display" w:cs="Red Hat Display"/>
                <w:sz w:val="18"/>
                <w:szCs w:val="18"/>
                <w:lang w:val="en-NZ"/>
              </w:rPr>
              <w:t>SIGNATURE OF REFEREE</w:t>
            </w:r>
          </w:p>
        </w:tc>
        <w:tc>
          <w:tcPr>
            <w:tcW w:w="1417" w:type="dxa"/>
            <w:tcBorders>
              <w:bottom w:val="single" w:sz="12" w:space="0" w:color="2F97AB" w:themeColor="accent1"/>
            </w:tcBorders>
          </w:tcPr>
          <w:p w14:paraId="2522A8D8" w14:textId="77777777" w:rsidR="0009622B" w:rsidRPr="0009622B" w:rsidRDefault="004B7BF3" w:rsidP="0009622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18"/>
                <w:szCs w:val="18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18"/>
                  <w:szCs w:val="18"/>
                </w:rPr>
                <w:id w:val="-1518770846"/>
                <w:placeholder>
                  <w:docPart w:val="42319527FF504FD0B0397567A05BA0A2"/>
                </w:placeholder>
                <w:showingPlcHdr/>
              </w:sdtPr>
              <w:sdtEndPr/>
              <w:sdtContent>
                <w:r w:rsidR="0009622B" w:rsidRPr="0009622B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18"/>
                    <w:szCs w:val="18"/>
                  </w:rPr>
                  <w:t>Click here to enter text.</w:t>
                </w:r>
              </w:sdtContent>
            </w:sdt>
          </w:p>
        </w:tc>
        <w:tc>
          <w:tcPr>
            <w:tcW w:w="3180" w:type="dxa"/>
            <w:gridSpan w:val="2"/>
            <w:tcBorders>
              <w:bottom w:val="single" w:sz="12" w:space="0" w:color="2F97AB" w:themeColor="accent1"/>
            </w:tcBorders>
          </w:tcPr>
          <w:p w14:paraId="3DB43212" w14:textId="6D13FF0D" w:rsidR="0009622B" w:rsidRPr="0009622B" w:rsidRDefault="0009622B" w:rsidP="0009622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18"/>
                <w:szCs w:val="18"/>
              </w:rPr>
            </w:pPr>
            <w:r w:rsidRPr="0009622B">
              <w:rPr>
                <w:rFonts w:ascii="Red Hat Display" w:hAnsi="Red Hat Display" w:cs="Red Hat Display"/>
                <w:sz w:val="18"/>
                <w:szCs w:val="18"/>
                <w:lang w:val="en-NZ"/>
              </w:rPr>
              <w:t>DATE:</w:t>
            </w:r>
          </w:p>
        </w:tc>
        <w:tc>
          <w:tcPr>
            <w:tcW w:w="2364" w:type="dxa"/>
            <w:tcBorders>
              <w:bottom w:val="single" w:sz="12" w:space="0" w:color="2F97AB" w:themeColor="accent1"/>
              <w:right w:val="single" w:sz="12" w:space="0" w:color="2F97AB" w:themeColor="accent1"/>
            </w:tcBorders>
          </w:tcPr>
          <w:p w14:paraId="02B9B896" w14:textId="6C398168" w:rsidR="0009622B" w:rsidRPr="0009622B" w:rsidRDefault="004B7BF3" w:rsidP="0009622B">
            <w:pPr>
              <w:pStyle w:val="Heading1"/>
              <w:ind w:left="0"/>
              <w:rPr>
                <w:rFonts w:ascii="Red Hat Display" w:hAnsi="Red Hat Display" w:cs="Red Hat Display"/>
                <w:b w:val="0"/>
                <w:sz w:val="18"/>
                <w:szCs w:val="18"/>
              </w:rPr>
            </w:pPr>
            <w:sdt>
              <w:sdtPr>
                <w:rPr>
                  <w:rFonts w:ascii="Red Hat Display" w:hAnsi="Red Hat Display" w:cs="Red Hat Display"/>
                  <w:b w:val="0"/>
                  <w:bCs w:val="0"/>
                  <w:sz w:val="18"/>
                  <w:szCs w:val="18"/>
                </w:rPr>
                <w:id w:val="959607664"/>
                <w:placeholder>
                  <w:docPart w:val="4E9E028999C245F69E5D7B1F9953ED1F"/>
                </w:placeholder>
                <w:showingPlcHdr/>
              </w:sdtPr>
              <w:sdtEndPr/>
              <w:sdtContent>
                <w:r w:rsidR="0009622B" w:rsidRPr="0009622B">
                  <w:rPr>
                    <w:rStyle w:val="PlaceholderText"/>
                    <w:rFonts w:ascii="Red Hat Display" w:hAnsi="Red Hat Display" w:cs="Red Hat Display"/>
                    <w:b w:val="0"/>
                    <w:bCs w:val="0"/>
                    <w:sz w:val="18"/>
                    <w:szCs w:val="18"/>
                  </w:rPr>
                  <w:t>Click here to enter text.</w:t>
                </w:r>
              </w:sdtContent>
            </w:sdt>
          </w:p>
        </w:tc>
      </w:tr>
    </w:tbl>
    <w:p w14:paraId="0D2C70CA" w14:textId="77777777" w:rsidR="00327310" w:rsidRPr="00F94D2C" w:rsidRDefault="00327310" w:rsidP="00CA71AE">
      <w:pPr>
        <w:tabs>
          <w:tab w:val="left" w:pos="8055"/>
        </w:tabs>
        <w:rPr>
          <w:rFonts w:ascii="Red Hat Display" w:hAnsi="Red Hat Display" w:cs="Red Hat Display"/>
          <w:sz w:val="20"/>
          <w:szCs w:val="20"/>
        </w:rPr>
      </w:pPr>
    </w:p>
    <w:sectPr w:rsidR="00327310" w:rsidRPr="00F94D2C" w:rsidSect="000D2E71">
      <w:headerReference w:type="default" r:id="rId14"/>
      <w:pgSz w:w="11906" w:h="16840"/>
      <w:pgMar w:top="-851" w:right="720" w:bottom="720" w:left="720" w:header="720" w:footer="3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8C263" w14:textId="77777777" w:rsidR="00B24D11" w:rsidRDefault="00B24D11" w:rsidP="002E17C6">
      <w:r>
        <w:separator/>
      </w:r>
    </w:p>
  </w:endnote>
  <w:endnote w:type="continuationSeparator" w:id="0">
    <w:p w14:paraId="0B0625BC" w14:textId="77777777" w:rsidR="00B24D11" w:rsidRDefault="00B24D11" w:rsidP="002E17C6">
      <w:r>
        <w:continuationSeparator/>
      </w:r>
    </w:p>
  </w:endnote>
  <w:endnote w:type="continuationNotice" w:id="1">
    <w:p w14:paraId="54AD075E" w14:textId="77777777" w:rsidR="00F153DE" w:rsidRDefault="00F153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Red Hat Display">
    <w:panose1 w:val="02010303040201060303"/>
    <w:charset w:val="00"/>
    <w:family w:val="auto"/>
    <w:pitch w:val="variable"/>
    <w:sig w:usb0="A000006F" w:usb1="4000006B" w:usb2="00000028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AB51" w14:textId="5BC3DA98" w:rsidR="0061419D" w:rsidRPr="0061419D" w:rsidRDefault="0061419D" w:rsidP="0061419D">
    <w:pPr>
      <w:pStyle w:val="Footer"/>
      <w:pBdr>
        <w:top w:val="single" w:sz="12" w:space="1" w:color="2F97AB" w:themeColor="accent1"/>
      </w:pBdr>
      <w:jc w:val="right"/>
      <w:rPr>
        <w:rFonts w:ascii="Red Hat Display" w:hAnsi="Red Hat Display" w:cs="Red Hat Display"/>
        <w:sz w:val="16"/>
        <w:szCs w:val="16"/>
      </w:rPr>
    </w:pPr>
    <w:r w:rsidRPr="0061419D">
      <w:rPr>
        <w:rFonts w:ascii="Red Hat Display" w:hAnsi="Red Hat Display" w:cs="Red Hat Display"/>
        <w:sz w:val="16"/>
        <w:szCs w:val="16"/>
      </w:rPr>
      <w:t>Global Women Activate Application Form 2025</w:t>
    </w:r>
  </w:p>
  <w:sdt>
    <w:sdtPr>
      <w:rPr>
        <w:rFonts w:ascii="Red Hat Display" w:hAnsi="Red Hat Display" w:cs="Red Hat Display"/>
        <w:sz w:val="16"/>
        <w:szCs w:val="16"/>
      </w:rPr>
      <w:id w:val="-144267585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D11BA7D" w14:textId="25E4711A" w:rsidR="0061419D" w:rsidRPr="0061419D" w:rsidRDefault="0061419D" w:rsidP="0061419D">
        <w:pPr>
          <w:pStyle w:val="Footer"/>
          <w:pBdr>
            <w:top w:val="single" w:sz="12" w:space="1" w:color="2F97AB" w:themeColor="accent1"/>
          </w:pBdr>
          <w:jc w:val="right"/>
          <w:rPr>
            <w:rFonts w:ascii="Red Hat Display" w:hAnsi="Red Hat Display" w:cs="Red Hat Display"/>
            <w:b/>
            <w:bCs/>
            <w:sz w:val="16"/>
            <w:szCs w:val="16"/>
          </w:rPr>
        </w:pPr>
        <w:r w:rsidRPr="0061419D">
          <w:rPr>
            <w:rFonts w:ascii="Red Hat Display" w:hAnsi="Red Hat Display" w:cs="Red Hat Display"/>
            <w:sz w:val="16"/>
            <w:szCs w:val="16"/>
          </w:rPr>
          <w:fldChar w:fldCharType="begin"/>
        </w:r>
        <w:r w:rsidRPr="0061419D">
          <w:rPr>
            <w:rFonts w:ascii="Red Hat Display" w:hAnsi="Red Hat Display" w:cs="Red Hat Display"/>
            <w:sz w:val="16"/>
            <w:szCs w:val="16"/>
          </w:rPr>
          <w:instrText xml:space="preserve"> PAGE   \* MERGEFORMAT </w:instrText>
        </w:r>
        <w:r w:rsidRPr="0061419D">
          <w:rPr>
            <w:rFonts w:ascii="Red Hat Display" w:hAnsi="Red Hat Display" w:cs="Red Hat Display"/>
            <w:sz w:val="16"/>
            <w:szCs w:val="16"/>
          </w:rPr>
          <w:fldChar w:fldCharType="separate"/>
        </w:r>
        <w:r w:rsidRPr="0061419D">
          <w:rPr>
            <w:rFonts w:ascii="Red Hat Display" w:hAnsi="Red Hat Display" w:cs="Red Hat Display"/>
            <w:b/>
            <w:bCs/>
            <w:noProof/>
            <w:sz w:val="16"/>
            <w:szCs w:val="16"/>
          </w:rPr>
          <w:t>2</w:t>
        </w:r>
        <w:r w:rsidRPr="0061419D">
          <w:rPr>
            <w:rFonts w:ascii="Red Hat Display" w:hAnsi="Red Hat Display" w:cs="Red Hat Display"/>
            <w:b/>
            <w:bCs/>
            <w:noProof/>
            <w:sz w:val="16"/>
            <w:szCs w:val="16"/>
          </w:rPr>
          <w:fldChar w:fldCharType="end"/>
        </w:r>
        <w:r w:rsidRPr="0061419D">
          <w:rPr>
            <w:rFonts w:ascii="Red Hat Display" w:hAnsi="Red Hat Display" w:cs="Red Hat Display"/>
            <w:b/>
            <w:bCs/>
            <w:sz w:val="16"/>
            <w:szCs w:val="16"/>
          </w:rPr>
          <w:t xml:space="preserve"> | </w:t>
        </w:r>
        <w:r w:rsidRPr="0061419D">
          <w:rPr>
            <w:rFonts w:ascii="Red Hat Display" w:hAnsi="Red Hat Display" w:cs="Red Hat Display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4AAA9617" w14:textId="56E9B80E" w:rsidR="0061419D" w:rsidRPr="0061419D" w:rsidRDefault="0061419D">
    <w:pPr>
      <w:pStyle w:val="Footer"/>
      <w:rPr>
        <w:rFonts w:ascii="Red Hat Display" w:hAnsi="Red Hat Display" w:cs="Red Hat Display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DED32" w14:textId="77777777" w:rsidR="00B24D11" w:rsidRDefault="00B24D11" w:rsidP="002E17C6">
      <w:r>
        <w:separator/>
      </w:r>
    </w:p>
  </w:footnote>
  <w:footnote w:type="continuationSeparator" w:id="0">
    <w:p w14:paraId="22092A65" w14:textId="77777777" w:rsidR="00B24D11" w:rsidRDefault="00B24D11" w:rsidP="002E17C6">
      <w:r>
        <w:continuationSeparator/>
      </w:r>
    </w:p>
  </w:footnote>
  <w:footnote w:type="continuationNotice" w:id="1">
    <w:p w14:paraId="50265030" w14:textId="77777777" w:rsidR="00F153DE" w:rsidRDefault="00F153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F4D24" w14:textId="436882A7" w:rsidR="00FA1B22" w:rsidRDefault="00FA1B22">
    <w:pPr>
      <w:pStyle w:val="Header"/>
    </w:pPr>
    <w:r w:rsidRPr="00F94D2C">
      <w:rPr>
        <w:rFonts w:ascii="Red Hat Display" w:hAnsi="Red Hat Display" w:cs="Red Hat Display"/>
        <w:b/>
        <w:noProof/>
        <w:color w:val="FFFFFF" w:themeColor="background1"/>
        <w:spacing w:val="1"/>
        <w:sz w:val="32"/>
        <w:szCs w:val="20"/>
        <w:lang w:val="en-NZ" w:eastAsia="en-NZ"/>
      </w:rPr>
      <w:drawing>
        <wp:anchor distT="0" distB="0" distL="114300" distR="114300" simplePos="0" relativeHeight="251659264" behindDoc="1" locked="0" layoutInCell="1" allowOverlap="1" wp14:anchorId="1B6906E1" wp14:editId="20B5935E">
          <wp:simplePos x="0" y="0"/>
          <wp:positionH relativeFrom="margin">
            <wp:align>left</wp:align>
          </wp:positionH>
          <wp:positionV relativeFrom="paragraph">
            <wp:posOffset>-273240</wp:posOffset>
          </wp:positionV>
          <wp:extent cx="6644005" cy="1202055"/>
          <wp:effectExtent l="0" t="0" r="4445" b="0"/>
          <wp:wrapTight wrapText="bothSides">
            <wp:wrapPolygon edited="0">
              <wp:start x="0" y="0"/>
              <wp:lineTo x="0" y="21223"/>
              <wp:lineTo x="21553" y="21223"/>
              <wp:lineTo x="21553" y="0"/>
              <wp:lineTo x="0" y="0"/>
            </wp:wrapPolygon>
          </wp:wrapTight>
          <wp:docPr id="971429083" name="Picture 971429083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041834" name="Picture 1349041834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4005" cy="1202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3A13F" w14:textId="695762B8" w:rsidR="006264EB" w:rsidRDefault="006264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7230E"/>
    <w:multiLevelType w:val="hybridMultilevel"/>
    <w:tmpl w:val="184C850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45412"/>
    <w:multiLevelType w:val="hybridMultilevel"/>
    <w:tmpl w:val="29C48FAE"/>
    <w:lvl w:ilvl="0" w:tplc="A3C41FBA">
      <w:start w:val="1"/>
      <w:numFmt w:val="bullet"/>
      <w:lvlText w:val=""/>
      <w:lvlJc w:val="left"/>
      <w:pPr>
        <w:ind w:hanging="281"/>
      </w:pPr>
      <w:rPr>
        <w:rFonts w:ascii="Symbol" w:eastAsia="Symbol" w:hAnsi="Symbol" w:hint="default"/>
        <w:color w:val="auto"/>
        <w:sz w:val="18"/>
        <w:szCs w:val="18"/>
      </w:rPr>
    </w:lvl>
    <w:lvl w:ilvl="1" w:tplc="81366274">
      <w:start w:val="1"/>
      <w:numFmt w:val="bullet"/>
      <w:lvlText w:val="•"/>
      <w:lvlJc w:val="left"/>
      <w:rPr>
        <w:rFonts w:hint="default"/>
      </w:rPr>
    </w:lvl>
    <w:lvl w:ilvl="2" w:tplc="86C2404E">
      <w:start w:val="1"/>
      <w:numFmt w:val="bullet"/>
      <w:lvlText w:val="•"/>
      <w:lvlJc w:val="left"/>
      <w:rPr>
        <w:rFonts w:hint="default"/>
      </w:rPr>
    </w:lvl>
    <w:lvl w:ilvl="3" w:tplc="3A880508">
      <w:start w:val="1"/>
      <w:numFmt w:val="bullet"/>
      <w:lvlText w:val="•"/>
      <w:lvlJc w:val="left"/>
      <w:rPr>
        <w:rFonts w:hint="default"/>
      </w:rPr>
    </w:lvl>
    <w:lvl w:ilvl="4" w:tplc="46FA30DC">
      <w:start w:val="1"/>
      <w:numFmt w:val="bullet"/>
      <w:lvlText w:val="•"/>
      <w:lvlJc w:val="left"/>
      <w:rPr>
        <w:rFonts w:hint="default"/>
      </w:rPr>
    </w:lvl>
    <w:lvl w:ilvl="5" w:tplc="CB724AA6">
      <w:start w:val="1"/>
      <w:numFmt w:val="bullet"/>
      <w:lvlText w:val="•"/>
      <w:lvlJc w:val="left"/>
      <w:rPr>
        <w:rFonts w:hint="default"/>
      </w:rPr>
    </w:lvl>
    <w:lvl w:ilvl="6" w:tplc="5706D706">
      <w:start w:val="1"/>
      <w:numFmt w:val="bullet"/>
      <w:lvlText w:val="•"/>
      <w:lvlJc w:val="left"/>
      <w:rPr>
        <w:rFonts w:hint="default"/>
      </w:rPr>
    </w:lvl>
    <w:lvl w:ilvl="7" w:tplc="8D28D432">
      <w:start w:val="1"/>
      <w:numFmt w:val="bullet"/>
      <w:lvlText w:val="•"/>
      <w:lvlJc w:val="left"/>
      <w:rPr>
        <w:rFonts w:hint="default"/>
      </w:rPr>
    </w:lvl>
    <w:lvl w:ilvl="8" w:tplc="3806B73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3A2E43"/>
    <w:multiLevelType w:val="hybridMultilevel"/>
    <w:tmpl w:val="C8CA8002"/>
    <w:lvl w:ilvl="0" w:tplc="AE8CC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F84FA9"/>
    <w:multiLevelType w:val="hybridMultilevel"/>
    <w:tmpl w:val="C69CD802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E458F9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D72970"/>
    <w:multiLevelType w:val="multilevel"/>
    <w:tmpl w:val="D1648BC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EEC41D6"/>
    <w:multiLevelType w:val="hybridMultilevel"/>
    <w:tmpl w:val="0C02F12E"/>
    <w:lvl w:ilvl="0" w:tplc="A282E8F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207A9"/>
    <w:multiLevelType w:val="hybridMultilevel"/>
    <w:tmpl w:val="287C6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12895"/>
    <w:multiLevelType w:val="hybridMultilevel"/>
    <w:tmpl w:val="2A6857D0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0819"/>
    <w:multiLevelType w:val="hybridMultilevel"/>
    <w:tmpl w:val="D2D24E26"/>
    <w:lvl w:ilvl="0" w:tplc="981A9378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CD282788">
      <w:start w:val="1"/>
      <w:numFmt w:val="bullet"/>
      <w:lvlText w:val="•"/>
      <w:lvlJc w:val="left"/>
      <w:rPr>
        <w:rFonts w:hint="default"/>
      </w:rPr>
    </w:lvl>
    <w:lvl w:ilvl="2" w:tplc="F7368CD8">
      <w:start w:val="1"/>
      <w:numFmt w:val="bullet"/>
      <w:lvlText w:val="•"/>
      <w:lvlJc w:val="left"/>
      <w:rPr>
        <w:rFonts w:hint="default"/>
      </w:rPr>
    </w:lvl>
    <w:lvl w:ilvl="3" w:tplc="A65CA376">
      <w:start w:val="1"/>
      <w:numFmt w:val="bullet"/>
      <w:lvlText w:val="•"/>
      <w:lvlJc w:val="left"/>
      <w:rPr>
        <w:rFonts w:hint="default"/>
      </w:rPr>
    </w:lvl>
    <w:lvl w:ilvl="4" w:tplc="8B583462">
      <w:start w:val="1"/>
      <w:numFmt w:val="bullet"/>
      <w:lvlText w:val="•"/>
      <w:lvlJc w:val="left"/>
      <w:rPr>
        <w:rFonts w:hint="default"/>
      </w:rPr>
    </w:lvl>
    <w:lvl w:ilvl="5" w:tplc="19726B38">
      <w:start w:val="1"/>
      <w:numFmt w:val="bullet"/>
      <w:lvlText w:val="•"/>
      <w:lvlJc w:val="left"/>
      <w:rPr>
        <w:rFonts w:hint="default"/>
      </w:rPr>
    </w:lvl>
    <w:lvl w:ilvl="6" w:tplc="BD8E674A">
      <w:start w:val="1"/>
      <w:numFmt w:val="bullet"/>
      <w:lvlText w:val="•"/>
      <w:lvlJc w:val="left"/>
      <w:rPr>
        <w:rFonts w:hint="default"/>
      </w:rPr>
    </w:lvl>
    <w:lvl w:ilvl="7" w:tplc="D926421E">
      <w:start w:val="1"/>
      <w:numFmt w:val="bullet"/>
      <w:lvlText w:val="•"/>
      <w:lvlJc w:val="left"/>
      <w:rPr>
        <w:rFonts w:hint="default"/>
      </w:rPr>
    </w:lvl>
    <w:lvl w:ilvl="8" w:tplc="FCF0427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58A0F9F"/>
    <w:multiLevelType w:val="hybridMultilevel"/>
    <w:tmpl w:val="57B06FFE"/>
    <w:lvl w:ilvl="0" w:tplc="1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4235B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290B37"/>
    <w:multiLevelType w:val="hybridMultilevel"/>
    <w:tmpl w:val="3DE025A8"/>
    <w:lvl w:ilvl="0" w:tplc="0BB0CF90">
      <w:start w:val="3"/>
      <w:numFmt w:val="decimal"/>
      <w:lvlText w:val="%1."/>
      <w:lvlJc w:val="left"/>
      <w:pPr>
        <w:ind w:hanging="361"/>
      </w:pPr>
      <w:rPr>
        <w:rFonts w:ascii="Arial" w:eastAsia="Arial" w:hAnsi="Arial" w:hint="default"/>
        <w:spacing w:val="-1"/>
        <w:sz w:val="18"/>
        <w:szCs w:val="16"/>
      </w:rPr>
    </w:lvl>
    <w:lvl w:ilvl="1" w:tplc="C8AAD782">
      <w:start w:val="1"/>
      <w:numFmt w:val="lowerLetter"/>
      <w:lvlText w:val="%2."/>
      <w:lvlJc w:val="left"/>
      <w:pPr>
        <w:ind w:hanging="361"/>
      </w:pPr>
      <w:rPr>
        <w:rFonts w:ascii="Arial" w:eastAsia="Arial" w:hAnsi="Arial" w:hint="default"/>
        <w:spacing w:val="-1"/>
        <w:sz w:val="16"/>
        <w:szCs w:val="16"/>
      </w:rPr>
    </w:lvl>
    <w:lvl w:ilvl="2" w:tplc="5336BAFE">
      <w:start w:val="1"/>
      <w:numFmt w:val="bullet"/>
      <w:lvlText w:val="•"/>
      <w:lvlJc w:val="left"/>
      <w:rPr>
        <w:rFonts w:hint="default"/>
      </w:rPr>
    </w:lvl>
    <w:lvl w:ilvl="3" w:tplc="3634F912">
      <w:start w:val="1"/>
      <w:numFmt w:val="bullet"/>
      <w:lvlText w:val="•"/>
      <w:lvlJc w:val="left"/>
      <w:rPr>
        <w:rFonts w:hint="default"/>
      </w:rPr>
    </w:lvl>
    <w:lvl w:ilvl="4" w:tplc="AAF280E4">
      <w:start w:val="1"/>
      <w:numFmt w:val="bullet"/>
      <w:lvlText w:val="•"/>
      <w:lvlJc w:val="left"/>
      <w:rPr>
        <w:rFonts w:hint="default"/>
      </w:rPr>
    </w:lvl>
    <w:lvl w:ilvl="5" w:tplc="17C41704">
      <w:start w:val="1"/>
      <w:numFmt w:val="bullet"/>
      <w:lvlText w:val="•"/>
      <w:lvlJc w:val="left"/>
      <w:rPr>
        <w:rFonts w:hint="default"/>
      </w:rPr>
    </w:lvl>
    <w:lvl w:ilvl="6" w:tplc="32AE8FF2">
      <w:start w:val="1"/>
      <w:numFmt w:val="bullet"/>
      <w:lvlText w:val="•"/>
      <w:lvlJc w:val="left"/>
      <w:rPr>
        <w:rFonts w:hint="default"/>
      </w:rPr>
    </w:lvl>
    <w:lvl w:ilvl="7" w:tplc="AB0A4390">
      <w:start w:val="1"/>
      <w:numFmt w:val="bullet"/>
      <w:lvlText w:val="•"/>
      <w:lvlJc w:val="left"/>
      <w:rPr>
        <w:rFonts w:hint="default"/>
      </w:rPr>
    </w:lvl>
    <w:lvl w:ilvl="8" w:tplc="73560A9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55B37811"/>
    <w:multiLevelType w:val="hybridMultilevel"/>
    <w:tmpl w:val="6BDC5586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0D51BA6"/>
    <w:multiLevelType w:val="hybridMultilevel"/>
    <w:tmpl w:val="6882CF60"/>
    <w:lvl w:ilvl="0" w:tplc="1409000F">
      <w:start w:val="1"/>
      <w:numFmt w:val="decimal"/>
      <w:lvlText w:val="%1."/>
      <w:lvlJc w:val="left"/>
      <w:pPr>
        <w:ind w:left="1146" w:hanging="360"/>
      </w:pPr>
    </w:lvl>
    <w:lvl w:ilvl="1" w:tplc="14090019" w:tentative="1">
      <w:start w:val="1"/>
      <w:numFmt w:val="lowerLetter"/>
      <w:lvlText w:val="%2."/>
      <w:lvlJc w:val="left"/>
      <w:pPr>
        <w:ind w:left="1866" w:hanging="360"/>
      </w:pPr>
    </w:lvl>
    <w:lvl w:ilvl="2" w:tplc="1409001B" w:tentative="1">
      <w:start w:val="1"/>
      <w:numFmt w:val="lowerRoman"/>
      <w:lvlText w:val="%3."/>
      <w:lvlJc w:val="right"/>
      <w:pPr>
        <w:ind w:left="2586" w:hanging="180"/>
      </w:pPr>
    </w:lvl>
    <w:lvl w:ilvl="3" w:tplc="1409000F" w:tentative="1">
      <w:start w:val="1"/>
      <w:numFmt w:val="decimal"/>
      <w:lvlText w:val="%4."/>
      <w:lvlJc w:val="left"/>
      <w:pPr>
        <w:ind w:left="3306" w:hanging="360"/>
      </w:pPr>
    </w:lvl>
    <w:lvl w:ilvl="4" w:tplc="14090019" w:tentative="1">
      <w:start w:val="1"/>
      <w:numFmt w:val="lowerLetter"/>
      <w:lvlText w:val="%5."/>
      <w:lvlJc w:val="left"/>
      <w:pPr>
        <w:ind w:left="4026" w:hanging="360"/>
      </w:pPr>
    </w:lvl>
    <w:lvl w:ilvl="5" w:tplc="1409001B" w:tentative="1">
      <w:start w:val="1"/>
      <w:numFmt w:val="lowerRoman"/>
      <w:lvlText w:val="%6."/>
      <w:lvlJc w:val="right"/>
      <w:pPr>
        <w:ind w:left="4746" w:hanging="180"/>
      </w:pPr>
    </w:lvl>
    <w:lvl w:ilvl="6" w:tplc="1409000F" w:tentative="1">
      <w:start w:val="1"/>
      <w:numFmt w:val="decimal"/>
      <w:lvlText w:val="%7."/>
      <w:lvlJc w:val="left"/>
      <w:pPr>
        <w:ind w:left="5466" w:hanging="360"/>
      </w:pPr>
    </w:lvl>
    <w:lvl w:ilvl="7" w:tplc="14090019" w:tentative="1">
      <w:start w:val="1"/>
      <w:numFmt w:val="lowerLetter"/>
      <w:lvlText w:val="%8."/>
      <w:lvlJc w:val="left"/>
      <w:pPr>
        <w:ind w:left="6186" w:hanging="360"/>
      </w:pPr>
    </w:lvl>
    <w:lvl w:ilvl="8" w:tplc="1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63591504"/>
    <w:multiLevelType w:val="hybridMultilevel"/>
    <w:tmpl w:val="632275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326777"/>
    <w:multiLevelType w:val="hybridMultilevel"/>
    <w:tmpl w:val="02DE7F92"/>
    <w:lvl w:ilvl="0" w:tplc="8780BD7E">
      <w:start w:val="2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530CC02">
      <w:start w:val="1"/>
      <w:numFmt w:val="lowerLetter"/>
      <w:lvlText w:val="%2."/>
      <w:lvlJc w:val="left"/>
      <w:pPr>
        <w:ind w:hanging="178"/>
      </w:pPr>
      <w:rPr>
        <w:rFonts w:ascii="Arial" w:eastAsia="Arial" w:hAnsi="Arial" w:hint="default"/>
        <w:spacing w:val="-1"/>
        <w:sz w:val="16"/>
        <w:szCs w:val="16"/>
      </w:rPr>
    </w:lvl>
    <w:lvl w:ilvl="2" w:tplc="EDB862C2">
      <w:start w:val="1"/>
      <w:numFmt w:val="bullet"/>
      <w:lvlText w:val="-"/>
      <w:lvlJc w:val="left"/>
      <w:pPr>
        <w:ind w:hanging="99"/>
      </w:pPr>
      <w:rPr>
        <w:rFonts w:ascii="Arial" w:eastAsia="Arial" w:hAnsi="Arial" w:hint="default"/>
        <w:sz w:val="16"/>
        <w:szCs w:val="16"/>
      </w:rPr>
    </w:lvl>
    <w:lvl w:ilvl="3" w:tplc="38126EF6">
      <w:start w:val="1"/>
      <w:numFmt w:val="bullet"/>
      <w:lvlText w:val="•"/>
      <w:lvlJc w:val="left"/>
      <w:rPr>
        <w:rFonts w:hint="default"/>
      </w:rPr>
    </w:lvl>
    <w:lvl w:ilvl="4" w:tplc="69AC666E">
      <w:start w:val="1"/>
      <w:numFmt w:val="bullet"/>
      <w:lvlText w:val="•"/>
      <w:lvlJc w:val="left"/>
      <w:rPr>
        <w:rFonts w:hint="default"/>
      </w:rPr>
    </w:lvl>
    <w:lvl w:ilvl="5" w:tplc="18E20734">
      <w:start w:val="1"/>
      <w:numFmt w:val="bullet"/>
      <w:lvlText w:val="•"/>
      <w:lvlJc w:val="left"/>
      <w:rPr>
        <w:rFonts w:hint="default"/>
      </w:rPr>
    </w:lvl>
    <w:lvl w:ilvl="6" w:tplc="9AF06704">
      <w:start w:val="1"/>
      <w:numFmt w:val="bullet"/>
      <w:lvlText w:val="•"/>
      <w:lvlJc w:val="left"/>
      <w:rPr>
        <w:rFonts w:hint="default"/>
      </w:rPr>
    </w:lvl>
    <w:lvl w:ilvl="7" w:tplc="6DF856A6">
      <w:start w:val="1"/>
      <w:numFmt w:val="bullet"/>
      <w:lvlText w:val="•"/>
      <w:lvlJc w:val="left"/>
      <w:rPr>
        <w:rFonts w:hint="default"/>
      </w:rPr>
    </w:lvl>
    <w:lvl w:ilvl="8" w:tplc="9FFE7730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6FEE5F87"/>
    <w:multiLevelType w:val="hybridMultilevel"/>
    <w:tmpl w:val="92CC4A3A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03E5932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DE3801"/>
    <w:multiLevelType w:val="multilevel"/>
    <w:tmpl w:val="F5044C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7AED32D8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E9524B"/>
    <w:multiLevelType w:val="hybridMultilevel"/>
    <w:tmpl w:val="C2281866"/>
    <w:lvl w:ilvl="0" w:tplc="60565C10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E8CE4B4">
      <w:start w:val="1"/>
      <w:numFmt w:val="bullet"/>
      <w:lvlText w:val="•"/>
      <w:lvlJc w:val="left"/>
      <w:rPr>
        <w:rFonts w:hint="default"/>
      </w:rPr>
    </w:lvl>
    <w:lvl w:ilvl="2" w:tplc="8C120D56">
      <w:start w:val="1"/>
      <w:numFmt w:val="bullet"/>
      <w:lvlText w:val="•"/>
      <w:lvlJc w:val="left"/>
      <w:rPr>
        <w:rFonts w:hint="default"/>
      </w:rPr>
    </w:lvl>
    <w:lvl w:ilvl="3" w:tplc="15ACE75E">
      <w:start w:val="1"/>
      <w:numFmt w:val="bullet"/>
      <w:lvlText w:val="•"/>
      <w:lvlJc w:val="left"/>
      <w:rPr>
        <w:rFonts w:hint="default"/>
      </w:rPr>
    </w:lvl>
    <w:lvl w:ilvl="4" w:tplc="9356DF94">
      <w:start w:val="1"/>
      <w:numFmt w:val="bullet"/>
      <w:lvlText w:val="•"/>
      <w:lvlJc w:val="left"/>
      <w:rPr>
        <w:rFonts w:hint="default"/>
      </w:rPr>
    </w:lvl>
    <w:lvl w:ilvl="5" w:tplc="F014D040">
      <w:start w:val="1"/>
      <w:numFmt w:val="bullet"/>
      <w:lvlText w:val="•"/>
      <w:lvlJc w:val="left"/>
      <w:rPr>
        <w:rFonts w:hint="default"/>
      </w:rPr>
    </w:lvl>
    <w:lvl w:ilvl="6" w:tplc="A484EBD4">
      <w:start w:val="1"/>
      <w:numFmt w:val="bullet"/>
      <w:lvlText w:val="•"/>
      <w:lvlJc w:val="left"/>
      <w:rPr>
        <w:rFonts w:hint="default"/>
      </w:rPr>
    </w:lvl>
    <w:lvl w:ilvl="7" w:tplc="CD56F0FC">
      <w:start w:val="1"/>
      <w:numFmt w:val="bullet"/>
      <w:lvlText w:val="•"/>
      <w:lvlJc w:val="left"/>
      <w:rPr>
        <w:rFonts w:hint="default"/>
      </w:rPr>
    </w:lvl>
    <w:lvl w:ilvl="8" w:tplc="89F03E32">
      <w:start w:val="1"/>
      <w:numFmt w:val="bullet"/>
      <w:lvlText w:val="•"/>
      <w:lvlJc w:val="left"/>
      <w:rPr>
        <w:rFonts w:hint="default"/>
      </w:rPr>
    </w:lvl>
  </w:abstractNum>
  <w:num w:numId="1" w16cid:durableId="1512916286">
    <w:abstractNumId w:val="12"/>
  </w:num>
  <w:num w:numId="2" w16cid:durableId="603418425">
    <w:abstractNumId w:val="16"/>
  </w:num>
  <w:num w:numId="3" w16cid:durableId="523522537">
    <w:abstractNumId w:val="21"/>
  </w:num>
  <w:num w:numId="4" w16cid:durableId="1481649214">
    <w:abstractNumId w:val="9"/>
  </w:num>
  <w:num w:numId="5" w16cid:durableId="1389111639">
    <w:abstractNumId w:val="1"/>
  </w:num>
  <w:num w:numId="6" w16cid:durableId="567228529">
    <w:abstractNumId w:val="15"/>
  </w:num>
  <w:num w:numId="7" w16cid:durableId="290865609">
    <w:abstractNumId w:val="14"/>
  </w:num>
  <w:num w:numId="8" w16cid:durableId="1157456995">
    <w:abstractNumId w:val="5"/>
  </w:num>
  <w:num w:numId="9" w16cid:durableId="1591161940">
    <w:abstractNumId w:val="7"/>
  </w:num>
  <w:num w:numId="10" w16cid:durableId="1067417280">
    <w:abstractNumId w:val="19"/>
  </w:num>
  <w:num w:numId="11" w16cid:durableId="1781417903">
    <w:abstractNumId w:val="2"/>
  </w:num>
  <w:num w:numId="12" w16cid:durableId="1689520806">
    <w:abstractNumId w:val="3"/>
  </w:num>
  <w:num w:numId="13" w16cid:durableId="610670641">
    <w:abstractNumId w:val="8"/>
  </w:num>
  <w:num w:numId="14" w16cid:durableId="1478764075">
    <w:abstractNumId w:val="0"/>
  </w:num>
  <w:num w:numId="15" w16cid:durableId="250434831">
    <w:abstractNumId w:val="10"/>
  </w:num>
  <w:num w:numId="16" w16cid:durableId="663239324">
    <w:abstractNumId w:val="17"/>
  </w:num>
  <w:num w:numId="17" w16cid:durableId="1938905828">
    <w:abstractNumId w:val="11"/>
  </w:num>
  <w:num w:numId="18" w16cid:durableId="346102754">
    <w:abstractNumId w:val="18"/>
  </w:num>
  <w:num w:numId="19" w16cid:durableId="1735926780">
    <w:abstractNumId w:val="4"/>
  </w:num>
  <w:num w:numId="20" w16cid:durableId="1328708417">
    <w:abstractNumId w:val="20"/>
  </w:num>
  <w:num w:numId="21" w16cid:durableId="789014313">
    <w:abstractNumId w:val="6"/>
  </w:num>
  <w:num w:numId="22" w16cid:durableId="13404239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67"/>
    <w:rsid w:val="0000119E"/>
    <w:rsid w:val="00005207"/>
    <w:rsid w:val="00020045"/>
    <w:rsid w:val="00022CD6"/>
    <w:rsid w:val="000333E6"/>
    <w:rsid w:val="000337F8"/>
    <w:rsid w:val="000344BC"/>
    <w:rsid w:val="00041867"/>
    <w:rsid w:val="000427A5"/>
    <w:rsid w:val="00044138"/>
    <w:rsid w:val="00046929"/>
    <w:rsid w:val="00060268"/>
    <w:rsid w:val="00074F75"/>
    <w:rsid w:val="00082A55"/>
    <w:rsid w:val="00085C34"/>
    <w:rsid w:val="000903A7"/>
    <w:rsid w:val="000922BC"/>
    <w:rsid w:val="0009622B"/>
    <w:rsid w:val="000B23BF"/>
    <w:rsid w:val="000B41CB"/>
    <w:rsid w:val="000B4877"/>
    <w:rsid w:val="000B7D8D"/>
    <w:rsid w:val="000D2E71"/>
    <w:rsid w:val="000E5775"/>
    <w:rsid w:val="000E5BB3"/>
    <w:rsid w:val="000E6B5A"/>
    <w:rsid w:val="000E7074"/>
    <w:rsid w:val="000F0A1C"/>
    <w:rsid w:val="000F2247"/>
    <w:rsid w:val="000F7AA3"/>
    <w:rsid w:val="00100B18"/>
    <w:rsid w:val="001077EB"/>
    <w:rsid w:val="00111ACF"/>
    <w:rsid w:val="00115B2A"/>
    <w:rsid w:val="00120D1D"/>
    <w:rsid w:val="00126027"/>
    <w:rsid w:val="00127841"/>
    <w:rsid w:val="00132DE8"/>
    <w:rsid w:val="00142706"/>
    <w:rsid w:val="00144B4C"/>
    <w:rsid w:val="00147EF5"/>
    <w:rsid w:val="001563CE"/>
    <w:rsid w:val="00156490"/>
    <w:rsid w:val="00162B46"/>
    <w:rsid w:val="00167AA1"/>
    <w:rsid w:val="00174545"/>
    <w:rsid w:val="0019180A"/>
    <w:rsid w:val="00191D36"/>
    <w:rsid w:val="001923D7"/>
    <w:rsid w:val="00195E2B"/>
    <w:rsid w:val="00197CF8"/>
    <w:rsid w:val="001A30DF"/>
    <w:rsid w:val="001A3190"/>
    <w:rsid w:val="001A4E76"/>
    <w:rsid w:val="001B205F"/>
    <w:rsid w:val="001B6F68"/>
    <w:rsid w:val="001B76CB"/>
    <w:rsid w:val="001C3B16"/>
    <w:rsid w:val="001C40E0"/>
    <w:rsid w:val="001C74A1"/>
    <w:rsid w:val="001D062E"/>
    <w:rsid w:val="001D16D4"/>
    <w:rsid w:val="001D2F23"/>
    <w:rsid w:val="001D3417"/>
    <w:rsid w:val="001D3C3C"/>
    <w:rsid w:val="001F7D3E"/>
    <w:rsid w:val="001F7D4D"/>
    <w:rsid w:val="002117DA"/>
    <w:rsid w:val="00212325"/>
    <w:rsid w:val="0021663F"/>
    <w:rsid w:val="002363BD"/>
    <w:rsid w:val="002403DC"/>
    <w:rsid w:val="002522D2"/>
    <w:rsid w:val="00261C2F"/>
    <w:rsid w:val="002652D2"/>
    <w:rsid w:val="00273B1A"/>
    <w:rsid w:val="0027633A"/>
    <w:rsid w:val="00284E61"/>
    <w:rsid w:val="0028618F"/>
    <w:rsid w:val="002929A5"/>
    <w:rsid w:val="002A1EB2"/>
    <w:rsid w:val="002A5322"/>
    <w:rsid w:val="002A62E8"/>
    <w:rsid w:val="002B5DED"/>
    <w:rsid w:val="002B6FE0"/>
    <w:rsid w:val="002C4A10"/>
    <w:rsid w:val="002C5518"/>
    <w:rsid w:val="002E0802"/>
    <w:rsid w:val="002E17C6"/>
    <w:rsid w:val="002E33B1"/>
    <w:rsid w:val="002E33EC"/>
    <w:rsid w:val="002E6D92"/>
    <w:rsid w:val="002F23F0"/>
    <w:rsid w:val="002F28FE"/>
    <w:rsid w:val="0030070D"/>
    <w:rsid w:val="003013C4"/>
    <w:rsid w:val="00303F1B"/>
    <w:rsid w:val="00305E15"/>
    <w:rsid w:val="003077C6"/>
    <w:rsid w:val="00311A82"/>
    <w:rsid w:val="00313C70"/>
    <w:rsid w:val="00314C59"/>
    <w:rsid w:val="00321103"/>
    <w:rsid w:val="00324653"/>
    <w:rsid w:val="00327310"/>
    <w:rsid w:val="003317E9"/>
    <w:rsid w:val="00335F3F"/>
    <w:rsid w:val="00337929"/>
    <w:rsid w:val="003410FE"/>
    <w:rsid w:val="0034440B"/>
    <w:rsid w:val="00344D4D"/>
    <w:rsid w:val="003455AE"/>
    <w:rsid w:val="0035098A"/>
    <w:rsid w:val="00354911"/>
    <w:rsid w:val="00366D64"/>
    <w:rsid w:val="0038143E"/>
    <w:rsid w:val="0038276B"/>
    <w:rsid w:val="00382929"/>
    <w:rsid w:val="00382DB5"/>
    <w:rsid w:val="00386E4E"/>
    <w:rsid w:val="00394FB6"/>
    <w:rsid w:val="003A0EB4"/>
    <w:rsid w:val="003A1490"/>
    <w:rsid w:val="003A35B1"/>
    <w:rsid w:val="003A4488"/>
    <w:rsid w:val="003A5839"/>
    <w:rsid w:val="003B1EC1"/>
    <w:rsid w:val="003B4D75"/>
    <w:rsid w:val="003B4D76"/>
    <w:rsid w:val="003B6136"/>
    <w:rsid w:val="003C086E"/>
    <w:rsid w:val="003C5372"/>
    <w:rsid w:val="003C5541"/>
    <w:rsid w:val="003D0BC6"/>
    <w:rsid w:val="003D29FD"/>
    <w:rsid w:val="003E0B17"/>
    <w:rsid w:val="003E2CF1"/>
    <w:rsid w:val="003E3120"/>
    <w:rsid w:val="003E4194"/>
    <w:rsid w:val="003F11F8"/>
    <w:rsid w:val="00404F4B"/>
    <w:rsid w:val="00410712"/>
    <w:rsid w:val="00413258"/>
    <w:rsid w:val="004140D9"/>
    <w:rsid w:val="00416120"/>
    <w:rsid w:val="00423C14"/>
    <w:rsid w:val="00427CDC"/>
    <w:rsid w:val="00427DC3"/>
    <w:rsid w:val="00430F98"/>
    <w:rsid w:val="0043230E"/>
    <w:rsid w:val="004327FC"/>
    <w:rsid w:val="00433419"/>
    <w:rsid w:val="00433423"/>
    <w:rsid w:val="00442174"/>
    <w:rsid w:val="00443883"/>
    <w:rsid w:val="00444296"/>
    <w:rsid w:val="00445390"/>
    <w:rsid w:val="00457A4C"/>
    <w:rsid w:val="00460B07"/>
    <w:rsid w:val="00466CED"/>
    <w:rsid w:val="00467439"/>
    <w:rsid w:val="00481E95"/>
    <w:rsid w:val="0048567B"/>
    <w:rsid w:val="004862B4"/>
    <w:rsid w:val="0048688A"/>
    <w:rsid w:val="00493FB7"/>
    <w:rsid w:val="004A1C9A"/>
    <w:rsid w:val="004A21F1"/>
    <w:rsid w:val="004A4818"/>
    <w:rsid w:val="004A5205"/>
    <w:rsid w:val="004A7087"/>
    <w:rsid w:val="004A76F3"/>
    <w:rsid w:val="004B0BCE"/>
    <w:rsid w:val="004B7BF3"/>
    <w:rsid w:val="004C10EA"/>
    <w:rsid w:val="004C16D9"/>
    <w:rsid w:val="004C6D15"/>
    <w:rsid w:val="004D0841"/>
    <w:rsid w:val="004D34C0"/>
    <w:rsid w:val="004E18CE"/>
    <w:rsid w:val="004E1DD6"/>
    <w:rsid w:val="004E778B"/>
    <w:rsid w:val="004F3659"/>
    <w:rsid w:val="004F5F9C"/>
    <w:rsid w:val="00504AA9"/>
    <w:rsid w:val="005068F9"/>
    <w:rsid w:val="005142D3"/>
    <w:rsid w:val="005168A8"/>
    <w:rsid w:val="00516F30"/>
    <w:rsid w:val="00517DE0"/>
    <w:rsid w:val="00532081"/>
    <w:rsid w:val="0053726E"/>
    <w:rsid w:val="0054791E"/>
    <w:rsid w:val="00551B80"/>
    <w:rsid w:val="00555E31"/>
    <w:rsid w:val="00571124"/>
    <w:rsid w:val="00576A71"/>
    <w:rsid w:val="00580703"/>
    <w:rsid w:val="00581C25"/>
    <w:rsid w:val="00586AAC"/>
    <w:rsid w:val="00587B48"/>
    <w:rsid w:val="00592BC7"/>
    <w:rsid w:val="00595E50"/>
    <w:rsid w:val="005A0A98"/>
    <w:rsid w:val="005A4961"/>
    <w:rsid w:val="005B5F06"/>
    <w:rsid w:val="005C6AB8"/>
    <w:rsid w:val="005D0911"/>
    <w:rsid w:val="005E13D8"/>
    <w:rsid w:val="005E16C8"/>
    <w:rsid w:val="005F0FD3"/>
    <w:rsid w:val="00600E3C"/>
    <w:rsid w:val="00604EDF"/>
    <w:rsid w:val="0061350B"/>
    <w:rsid w:val="0061419D"/>
    <w:rsid w:val="006143E8"/>
    <w:rsid w:val="0062038E"/>
    <w:rsid w:val="006261B8"/>
    <w:rsid w:val="006264EB"/>
    <w:rsid w:val="00640CBD"/>
    <w:rsid w:val="00641189"/>
    <w:rsid w:val="00642662"/>
    <w:rsid w:val="00644BCA"/>
    <w:rsid w:val="00653225"/>
    <w:rsid w:val="00671A65"/>
    <w:rsid w:val="00671DD6"/>
    <w:rsid w:val="00672571"/>
    <w:rsid w:val="00674D84"/>
    <w:rsid w:val="0067736E"/>
    <w:rsid w:val="006808B5"/>
    <w:rsid w:val="0068572F"/>
    <w:rsid w:val="00687740"/>
    <w:rsid w:val="00690A9B"/>
    <w:rsid w:val="00692297"/>
    <w:rsid w:val="00695B6E"/>
    <w:rsid w:val="00697C7D"/>
    <w:rsid w:val="006A1071"/>
    <w:rsid w:val="006A1EFC"/>
    <w:rsid w:val="006A317F"/>
    <w:rsid w:val="006A7829"/>
    <w:rsid w:val="006B3EE3"/>
    <w:rsid w:val="006B78C6"/>
    <w:rsid w:val="006C5233"/>
    <w:rsid w:val="006C649C"/>
    <w:rsid w:val="006D06E1"/>
    <w:rsid w:val="006E11E0"/>
    <w:rsid w:val="006E132C"/>
    <w:rsid w:val="006E2D69"/>
    <w:rsid w:val="006E691E"/>
    <w:rsid w:val="006E6E43"/>
    <w:rsid w:val="00706CE6"/>
    <w:rsid w:val="007077BD"/>
    <w:rsid w:val="00711999"/>
    <w:rsid w:val="00722030"/>
    <w:rsid w:val="007238FA"/>
    <w:rsid w:val="00723EB9"/>
    <w:rsid w:val="007254BD"/>
    <w:rsid w:val="00727696"/>
    <w:rsid w:val="00743B4F"/>
    <w:rsid w:val="007455C4"/>
    <w:rsid w:val="0074561E"/>
    <w:rsid w:val="0075164F"/>
    <w:rsid w:val="00752373"/>
    <w:rsid w:val="0075356D"/>
    <w:rsid w:val="00753C10"/>
    <w:rsid w:val="007642C3"/>
    <w:rsid w:val="007710CE"/>
    <w:rsid w:val="00775003"/>
    <w:rsid w:val="00775949"/>
    <w:rsid w:val="00782A58"/>
    <w:rsid w:val="007849CE"/>
    <w:rsid w:val="00785B40"/>
    <w:rsid w:val="007864A4"/>
    <w:rsid w:val="00787674"/>
    <w:rsid w:val="0079041D"/>
    <w:rsid w:val="00795562"/>
    <w:rsid w:val="007966B3"/>
    <w:rsid w:val="007A1DFF"/>
    <w:rsid w:val="007A3855"/>
    <w:rsid w:val="007A479F"/>
    <w:rsid w:val="007B1B9F"/>
    <w:rsid w:val="007B3975"/>
    <w:rsid w:val="007B6413"/>
    <w:rsid w:val="007B7711"/>
    <w:rsid w:val="007C0451"/>
    <w:rsid w:val="007C15AA"/>
    <w:rsid w:val="007C439F"/>
    <w:rsid w:val="007D532F"/>
    <w:rsid w:val="007E15B6"/>
    <w:rsid w:val="007E28B7"/>
    <w:rsid w:val="007E68FE"/>
    <w:rsid w:val="00800187"/>
    <w:rsid w:val="00800839"/>
    <w:rsid w:val="00805420"/>
    <w:rsid w:val="008164A2"/>
    <w:rsid w:val="008203B6"/>
    <w:rsid w:val="0082214B"/>
    <w:rsid w:val="00834CF7"/>
    <w:rsid w:val="00844D36"/>
    <w:rsid w:val="00844E41"/>
    <w:rsid w:val="00846434"/>
    <w:rsid w:val="00850401"/>
    <w:rsid w:val="00855DB9"/>
    <w:rsid w:val="008676A6"/>
    <w:rsid w:val="008766DF"/>
    <w:rsid w:val="00876743"/>
    <w:rsid w:val="008822AA"/>
    <w:rsid w:val="0088465E"/>
    <w:rsid w:val="00886D3A"/>
    <w:rsid w:val="00887EA5"/>
    <w:rsid w:val="00890665"/>
    <w:rsid w:val="008965F0"/>
    <w:rsid w:val="008A1AF8"/>
    <w:rsid w:val="008A1BCB"/>
    <w:rsid w:val="008A674F"/>
    <w:rsid w:val="008B5336"/>
    <w:rsid w:val="008B6330"/>
    <w:rsid w:val="008C110B"/>
    <w:rsid w:val="008C268B"/>
    <w:rsid w:val="008C66FF"/>
    <w:rsid w:val="008D5551"/>
    <w:rsid w:val="008E020F"/>
    <w:rsid w:val="008E0487"/>
    <w:rsid w:val="008E1CCE"/>
    <w:rsid w:val="008E2D7C"/>
    <w:rsid w:val="008E3FF0"/>
    <w:rsid w:val="008E6830"/>
    <w:rsid w:val="00910EEE"/>
    <w:rsid w:val="00913AB5"/>
    <w:rsid w:val="00920692"/>
    <w:rsid w:val="00922E44"/>
    <w:rsid w:val="00922F35"/>
    <w:rsid w:val="00934A17"/>
    <w:rsid w:val="00936353"/>
    <w:rsid w:val="0093750A"/>
    <w:rsid w:val="00942BAD"/>
    <w:rsid w:val="00943A10"/>
    <w:rsid w:val="0095197B"/>
    <w:rsid w:val="00952B2F"/>
    <w:rsid w:val="00965489"/>
    <w:rsid w:val="00983BE0"/>
    <w:rsid w:val="009852B6"/>
    <w:rsid w:val="00990465"/>
    <w:rsid w:val="009A609C"/>
    <w:rsid w:val="009B30EA"/>
    <w:rsid w:val="009B41A7"/>
    <w:rsid w:val="009C4EC3"/>
    <w:rsid w:val="009D7AAB"/>
    <w:rsid w:val="009E217C"/>
    <w:rsid w:val="009E5368"/>
    <w:rsid w:val="009E6667"/>
    <w:rsid w:val="009F00C1"/>
    <w:rsid w:val="009F08D1"/>
    <w:rsid w:val="009F125E"/>
    <w:rsid w:val="00A02FE6"/>
    <w:rsid w:val="00A07497"/>
    <w:rsid w:val="00A13A00"/>
    <w:rsid w:val="00A169C6"/>
    <w:rsid w:val="00A225BA"/>
    <w:rsid w:val="00A23361"/>
    <w:rsid w:val="00A24C6D"/>
    <w:rsid w:val="00A312D3"/>
    <w:rsid w:val="00A344E2"/>
    <w:rsid w:val="00A357D3"/>
    <w:rsid w:val="00A40C00"/>
    <w:rsid w:val="00A60D02"/>
    <w:rsid w:val="00A73EFF"/>
    <w:rsid w:val="00A75952"/>
    <w:rsid w:val="00A80A1C"/>
    <w:rsid w:val="00A87B0C"/>
    <w:rsid w:val="00A87CFE"/>
    <w:rsid w:val="00A97625"/>
    <w:rsid w:val="00AA07FF"/>
    <w:rsid w:val="00AA5E1C"/>
    <w:rsid w:val="00AA6E3F"/>
    <w:rsid w:val="00AB24C1"/>
    <w:rsid w:val="00AC054B"/>
    <w:rsid w:val="00AC4C36"/>
    <w:rsid w:val="00AC5916"/>
    <w:rsid w:val="00AE52D8"/>
    <w:rsid w:val="00AE7383"/>
    <w:rsid w:val="00AF35D7"/>
    <w:rsid w:val="00AF7C79"/>
    <w:rsid w:val="00B00579"/>
    <w:rsid w:val="00B119FC"/>
    <w:rsid w:val="00B24D11"/>
    <w:rsid w:val="00B2760C"/>
    <w:rsid w:val="00B319DD"/>
    <w:rsid w:val="00B32D01"/>
    <w:rsid w:val="00B33EF0"/>
    <w:rsid w:val="00B5023F"/>
    <w:rsid w:val="00B61D1A"/>
    <w:rsid w:val="00B61FF9"/>
    <w:rsid w:val="00B65C83"/>
    <w:rsid w:val="00B840A1"/>
    <w:rsid w:val="00B863EF"/>
    <w:rsid w:val="00B868CE"/>
    <w:rsid w:val="00B9315D"/>
    <w:rsid w:val="00BA4054"/>
    <w:rsid w:val="00BA6DC7"/>
    <w:rsid w:val="00BB5D64"/>
    <w:rsid w:val="00BB6053"/>
    <w:rsid w:val="00BD226F"/>
    <w:rsid w:val="00BE427A"/>
    <w:rsid w:val="00BF4898"/>
    <w:rsid w:val="00BF58D5"/>
    <w:rsid w:val="00BF7732"/>
    <w:rsid w:val="00C06A5B"/>
    <w:rsid w:val="00C07641"/>
    <w:rsid w:val="00C16F7C"/>
    <w:rsid w:val="00C3247A"/>
    <w:rsid w:val="00C340BE"/>
    <w:rsid w:val="00C37DDC"/>
    <w:rsid w:val="00C4060E"/>
    <w:rsid w:val="00C40D7A"/>
    <w:rsid w:val="00C50FC4"/>
    <w:rsid w:val="00C578C2"/>
    <w:rsid w:val="00C664EF"/>
    <w:rsid w:val="00C70B7B"/>
    <w:rsid w:val="00C70F3F"/>
    <w:rsid w:val="00C7123F"/>
    <w:rsid w:val="00C80C5A"/>
    <w:rsid w:val="00C8332D"/>
    <w:rsid w:val="00C84CEF"/>
    <w:rsid w:val="00C900B2"/>
    <w:rsid w:val="00CA21D1"/>
    <w:rsid w:val="00CA71AE"/>
    <w:rsid w:val="00CB28D6"/>
    <w:rsid w:val="00CC2B84"/>
    <w:rsid w:val="00CD6E94"/>
    <w:rsid w:val="00CE24C9"/>
    <w:rsid w:val="00CE3C7C"/>
    <w:rsid w:val="00CF1E41"/>
    <w:rsid w:val="00D03957"/>
    <w:rsid w:val="00D1116E"/>
    <w:rsid w:val="00D1155A"/>
    <w:rsid w:val="00D14B4B"/>
    <w:rsid w:val="00D21D43"/>
    <w:rsid w:val="00D22B91"/>
    <w:rsid w:val="00D26E29"/>
    <w:rsid w:val="00D30918"/>
    <w:rsid w:val="00D42943"/>
    <w:rsid w:val="00D45919"/>
    <w:rsid w:val="00D53F9B"/>
    <w:rsid w:val="00D55D05"/>
    <w:rsid w:val="00D5614A"/>
    <w:rsid w:val="00D6272B"/>
    <w:rsid w:val="00D6411B"/>
    <w:rsid w:val="00D75695"/>
    <w:rsid w:val="00D7580F"/>
    <w:rsid w:val="00D77B14"/>
    <w:rsid w:val="00D811D5"/>
    <w:rsid w:val="00D91445"/>
    <w:rsid w:val="00D940C9"/>
    <w:rsid w:val="00D959CB"/>
    <w:rsid w:val="00DA055F"/>
    <w:rsid w:val="00DA0599"/>
    <w:rsid w:val="00DA1B2E"/>
    <w:rsid w:val="00DB1848"/>
    <w:rsid w:val="00DB5826"/>
    <w:rsid w:val="00DE5F6F"/>
    <w:rsid w:val="00E00083"/>
    <w:rsid w:val="00E03EC8"/>
    <w:rsid w:val="00E06055"/>
    <w:rsid w:val="00E11DC4"/>
    <w:rsid w:val="00E30C3E"/>
    <w:rsid w:val="00E365A1"/>
    <w:rsid w:val="00E3674D"/>
    <w:rsid w:val="00E473EE"/>
    <w:rsid w:val="00E50917"/>
    <w:rsid w:val="00E552BB"/>
    <w:rsid w:val="00E60F4D"/>
    <w:rsid w:val="00E62731"/>
    <w:rsid w:val="00E655F2"/>
    <w:rsid w:val="00E73726"/>
    <w:rsid w:val="00E87A1A"/>
    <w:rsid w:val="00E962AF"/>
    <w:rsid w:val="00E978B4"/>
    <w:rsid w:val="00EA1F15"/>
    <w:rsid w:val="00EA4A64"/>
    <w:rsid w:val="00EA5616"/>
    <w:rsid w:val="00EA76E4"/>
    <w:rsid w:val="00EB0E48"/>
    <w:rsid w:val="00EB2117"/>
    <w:rsid w:val="00EB35D2"/>
    <w:rsid w:val="00EB4A98"/>
    <w:rsid w:val="00EB5A93"/>
    <w:rsid w:val="00EB7A2F"/>
    <w:rsid w:val="00EE6074"/>
    <w:rsid w:val="00EE7B39"/>
    <w:rsid w:val="00EF1D6A"/>
    <w:rsid w:val="00EF42BC"/>
    <w:rsid w:val="00EF7807"/>
    <w:rsid w:val="00F03485"/>
    <w:rsid w:val="00F04762"/>
    <w:rsid w:val="00F06238"/>
    <w:rsid w:val="00F0760B"/>
    <w:rsid w:val="00F115B4"/>
    <w:rsid w:val="00F12738"/>
    <w:rsid w:val="00F132D7"/>
    <w:rsid w:val="00F153DE"/>
    <w:rsid w:val="00F17387"/>
    <w:rsid w:val="00F23875"/>
    <w:rsid w:val="00F24A0F"/>
    <w:rsid w:val="00F24F1E"/>
    <w:rsid w:val="00F270AC"/>
    <w:rsid w:val="00F279BF"/>
    <w:rsid w:val="00F31B87"/>
    <w:rsid w:val="00F32DBB"/>
    <w:rsid w:val="00F334E8"/>
    <w:rsid w:val="00F37668"/>
    <w:rsid w:val="00F37B62"/>
    <w:rsid w:val="00F44C40"/>
    <w:rsid w:val="00F51778"/>
    <w:rsid w:val="00F5460C"/>
    <w:rsid w:val="00F55C3B"/>
    <w:rsid w:val="00F628E5"/>
    <w:rsid w:val="00F660CA"/>
    <w:rsid w:val="00F66D95"/>
    <w:rsid w:val="00F70E7E"/>
    <w:rsid w:val="00F74D3F"/>
    <w:rsid w:val="00F751D8"/>
    <w:rsid w:val="00F75B3E"/>
    <w:rsid w:val="00F766AE"/>
    <w:rsid w:val="00F770A7"/>
    <w:rsid w:val="00F83E9C"/>
    <w:rsid w:val="00F916CC"/>
    <w:rsid w:val="00F920F1"/>
    <w:rsid w:val="00F940B1"/>
    <w:rsid w:val="00F94845"/>
    <w:rsid w:val="00F94D2C"/>
    <w:rsid w:val="00FA038B"/>
    <w:rsid w:val="00FA0DAA"/>
    <w:rsid w:val="00FA1B22"/>
    <w:rsid w:val="00FA207C"/>
    <w:rsid w:val="00FB2146"/>
    <w:rsid w:val="00FC10EC"/>
    <w:rsid w:val="00FC3E4A"/>
    <w:rsid w:val="00FD0A5D"/>
    <w:rsid w:val="00FE02F1"/>
    <w:rsid w:val="00FE1BE2"/>
    <w:rsid w:val="00FE3187"/>
    <w:rsid w:val="00FE3721"/>
    <w:rsid w:val="00FE6671"/>
    <w:rsid w:val="00FF1959"/>
    <w:rsid w:val="00F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9CA3ED"/>
  <w15:docId w15:val="{02F34264-EFEA-4AE2-AD7E-45EAB440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695"/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Arial" w:eastAsia="Arial" w:hAnsi="Arial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27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3707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1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35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57D3"/>
    <w:rPr>
      <w:color w:val="0070C0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8676A6"/>
    <w:rPr>
      <w:rFonts w:ascii="Arial" w:eastAsia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7C6"/>
  </w:style>
  <w:style w:type="paragraph" w:styleId="Footer">
    <w:name w:val="footer"/>
    <w:basedOn w:val="Normal"/>
    <w:link w:val="Foot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7C6"/>
  </w:style>
  <w:style w:type="character" w:styleId="PlaceholderText">
    <w:name w:val="Placeholder Text"/>
    <w:basedOn w:val="DefaultParagraphFont"/>
    <w:uiPriority w:val="99"/>
    <w:semiHidden/>
    <w:rsid w:val="00D641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3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3EE"/>
    <w:rPr>
      <w:rFonts w:ascii="Lucida Grande" w:hAnsi="Lucida Grande"/>
      <w:sz w:val="18"/>
      <w:szCs w:val="18"/>
    </w:rPr>
  </w:style>
  <w:style w:type="table" w:customStyle="1" w:styleId="TableGridLight1">
    <w:name w:val="Table Grid Light1"/>
    <w:basedOn w:val="TableNormal"/>
    <w:uiPriority w:val="99"/>
    <w:rsid w:val="00FC10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ackground-details">
    <w:name w:val="background-details"/>
    <w:basedOn w:val="DefaultParagraphFont"/>
    <w:rsid w:val="003013C4"/>
  </w:style>
  <w:style w:type="character" w:styleId="UnresolvedMention">
    <w:name w:val="Unresolved Mention"/>
    <w:basedOn w:val="DefaultParagraphFont"/>
    <w:uiPriority w:val="99"/>
    <w:semiHidden/>
    <w:unhideWhenUsed/>
    <w:rsid w:val="00834CF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738"/>
    <w:rPr>
      <w:rFonts w:asciiTheme="majorHAnsi" w:eastAsiaTheme="majorEastAsia" w:hAnsiTheme="majorHAnsi" w:cstheme="majorBidi"/>
      <w:i/>
      <w:iCs/>
      <w:color w:val="23707F" w:themeColor="accent1" w:themeShade="BF"/>
    </w:rPr>
  </w:style>
  <w:style w:type="character" w:styleId="Strong">
    <w:name w:val="Strong"/>
    <w:basedOn w:val="DefaultParagraphFont"/>
    <w:uiPriority w:val="22"/>
    <w:qFormat/>
    <w:rsid w:val="00F1273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43883"/>
    <w:rPr>
      <w:color w:val="7030A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oah.whaiapu@globalwomen..org.n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ntelle.lincoln\Downloads\INSERT%20NAME-Global-Women-Activate-Leaders-Programme-Scholarship-Application-Form-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D3F4BD9EAA748CB850CC146A6958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C9885-28CC-4621-B5DC-27C4246B988C}"/>
      </w:docPartPr>
      <w:docPartBody>
        <w:p w:rsidR="00197742" w:rsidRDefault="00197742" w:rsidP="00197742">
          <w:pPr>
            <w:pStyle w:val="1D3F4BD9EAA748CB850CC146A69585C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94D31AB3C584836906DF439C6804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1FF60-5C96-4FE0-972D-A003850B7CAA}"/>
      </w:docPartPr>
      <w:docPartBody>
        <w:p w:rsidR="00197742" w:rsidRDefault="00197742" w:rsidP="00197742">
          <w:pPr>
            <w:pStyle w:val="894D31AB3C584836906DF439C6804CA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E4C9E94462A4136B47226ABE1092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FF3E1-C32A-429E-A2B9-56828BF19594}"/>
      </w:docPartPr>
      <w:docPartBody>
        <w:p w:rsidR="00197742" w:rsidRDefault="00197742" w:rsidP="00197742">
          <w:pPr>
            <w:pStyle w:val="9E4C9E94462A4136B47226ABE1092E6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06145DFC4AC4C0A94FFEF087284A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E7078-40BC-42D2-BFE0-2D3345C7A7E9}"/>
      </w:docPartPr>
      <w:docPartBody>
        <w:p w:rsidR="00197742" w:rsidRDefault="00197742" w:rsidP="00197742">
          <w:pPr>
            <w:pStyle w:val="206145DFC4AC4C0A94FFEF087284A6A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F8EC8053D9D40B1843AE79AE8F46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F92F5-9B57-4AD3-A95F-3949CED881F4}"/>
      </w:docPartPr>
      <w:docPartBody>
        <w:p w:rsidR="00197742" w:rsidRDefault="00197742" w:rsidP="00197742">
          <w:pPr>
            <w:pStyle w:val="6F8EC8053D9D40B1843AE79AE8F4659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D057BED983A4E5DB445937FE0B34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FA864-FD8F-405F-8253-EBD7A770FCC6}"/>
      </w:docPartPr>
      <w:docPartBody>
        <w:p w:rsidR="00197742" w:rsidRDefault="00197742" w:rsidP="00197742">
          <w:pPr>
            <w:pStyle w:val="2D057BED983A4E5DB445937FE0B3468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7C2D675186B4619BEA2C8CD9E8E7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194A8-6983-4095-880A-26069F7FEE4D}"/>
      </w:docPartPr>
      <w:docPartBody>
        <w:p w:rsidR="00197742" w:rsidRDefault="00197742" w:rsidP="00197742">
          <w:pPr>
            <w:pStyle w:val="C7C2D675186B4619BEA2C8CD9E8E781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562854D875E4FBD89C91B39CB205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2958B-D8A2-418C-9AA6-516400C3DF3E}"/>
      </w:docPartPr>
      <w:docPartBody>
        <w:p w:rsidR="00197742" w:rsidRDefault="00197742" w:rsidP="00197742">
          <w:pPr>
            <w:pStyle w:val="7562854D875E4FBD89C91B39CB205A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48C9326155E478D9550D3F3FCB9C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2BA7E-F35C-496F-8338-BCAA572D35B4}"/>
      </w:docPartPr>
      <w:docPartBody>
        <w:p w:rsidR="00197742" w:rsidRDefault="00197742" w:rsidP="00197742">
          <w:pPr>
            <w:pStyle w:val="A48C9326155E478D9550D3F3FCB9CE4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F5961358B95431881626271D8D56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9A5D4-62DE-4421-B006-19616E407172}"/>
      </w:docPartPr>
      <w:docPartBody>
        <w:p w:rsidR="00197742" w:rsidRDefault="00197742" w:rsidP="00197742">
          <w:pPr>
            <w:pStyle w:val="BF5961358B95431881626271D8D5642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4AF461F103F460AA01506093C9FC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BB2BA-7899-46A1-896D-5F847AA62593}"/>
      </w:docPartPr>
      <w:docPartBody>
        <w:p w:rsidR="00197742" w:rsidRDefault="00197742" w:rsidP="00197742">
          <w:pPr>
            <w:pStyle w:val="94AF461F103F460AA01506093C9FCA2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0DC4F5250B1477EB007001566FCD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5B995-CB84-4174-A15D-0EAC9DE1A4D7}"/>
      </w:docPartPr>
      <w:docPartBody>
        <w:p w:rsidR="00197742" w:rsidRDefault="00197742" w:rsidP="00197742">
          <w:pPr>
            <w:pStyle w:val="20DC4F5250B1477EB007001566FCDFE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1D9A6579484CAB9E413B78AF326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7124A-60B7-45A2-9F5D-8CAA8F582536}"/>
      </w:docPartPr>
      <w:docPartBody>
        <w:p w:rsidR="00197742" w:rsidRDefault="00197742" w:rsidP="00197742">
          <w:pPr>
            <w:pStyle w:val="7D1D9A6579484CAB9E413B78AF326B4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3FB7EB05B90451CB332D68DF21ED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E5259-ED20-408C-A451-2088FA191D5A}"/>
      </w:docPartPr>
      <w:docPartBody>
        <w:p w:rsidR="00197742" w:rsidRDefault="00197742" w:rsidP="00197742">
          <w:pPr>
            <w:pStyle w:val="33FB7EB05B90451CB332D68DF21ED0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1C63CAE31C34F069F8F967715F1C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D2DB7-6815-4C87-8019-4E092DDC772A}"/>
      </w:docPartPr>
      <w:docPartBody>
        <w:p w:rsidR="00197742" w:rsidRDefault="00197742" w:rsidP="00197742">
          <w:pPr>
            <w:pStyle w:val="21C63CAE31C34F069F8F967715F1CBA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B5DD564694144C788ED967914018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74E60-6EDC-4989-968F-908854E16DBD}"/>
      </w:docPartPr>
      <w:docPartBody>
        <w:p w:rsidR="00197742" w:rsidRDefault="00197742" w:rsidP="00197742">
          <w:pPr>
            <w:pStyle w:val="8B5DD564694144C788ED96791401826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7DDDF6C286A419AAFEA1A829AF18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AC008-20BE-41BA-8E5F-7CC181F280DE}"/>
      </w:docPartPr>
      <w:docPartBody>
        <w:p w:rsidR="00197742" w:rsidRDefault="00197742" w:rsidP="00197742">
          <w:pPr>
            <w:pStyle w:val="77DDDF6C286A419AAFEA1A829AF18D3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81806F1064B4C3090956D074E52E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28779-EF1A-4791-9447-4DBC297BCEA8}"/>
      </w:docPartPr>
      <w:docPartBody>
        <w:p w:rsidR="00197742" w:rsidRDefault="00197742" w:rsidP="00197742">
          <w:pPr>
            <w:pStyle w:val="081806F1064B4C3090956D074E52E40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1D52A94E29D4F22B1788B95B369E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83837-D5A4-466A-8C04-6EAE17F68FF4}"/>
      </w:docPartPr>
      <w:docPartBody>
        <w:p w:rsidR="00197742" w:rsidRDefault="00197742" w:rsidP="00197742">
          <w:pPr>
            <w:pStyle w:val="F1D52A94E29D4F22B1788B95B369E23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2F669542EA84485B0F7592A6FF15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2A640-D5F2-4F56-AAC9-C92BE8D52DC1}"/>
      </w:docPartPr>
      <w:docPartBody>
        <w:p w:rsidR="00197742" w:rsidRDefault="00197742" w:rsidP="00197742">
          <w:pPr>
            <w:pStyle w:val="02F669542EA84485B0F7592A6FF15A1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7A3A194265E42A9B6715CDE4B5A5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EBBBE-4E92-4F29-9BB9-DE8CAC7A72BF}"/>
      </w:docPartPr>
      <w:docPartBody>
        <w:p w:rsidR="00197742" w:rsidRDefault="00197742" w:rsidP="00197742">
          <w:pPr>
            <w:pStyle w:val="87A3A194265E42A9B6715CDE4B5A5FD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2A547B2C6EB4721BC4FC3702B0BC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812B6-AB70-4C6A-A2E8-EFF302617794}"/>
      </w:docPartPr>
      <w:docPartBody>
        <w:p w:rsidR="00197742" w:rsidRDefault="00197742" w:rsidP="00197742">
          <w:pPr>
            <w:pStyle w:val="A2A547B2C6EB4721BC4FC3702B0BC99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69E150B35F947738683DE6939342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AC3E8-052E-4A20-841E-8288C3ED001E}"/>
      </w:docPartPr>
      <w:docPartBody>
        <w:p w:rsidR="00197742" w:rsidRDefault="00197742" w:rsidP="00197742">
          <w:pPr>
            <w:pStyle w:val="769E150B35F947738683DE69393429D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70DFD50F6644C27B38E59D5B2A0C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91266-834C-4269-AC9D-DBE920F0F515}"/>
      </w:docPartPr>
      <w:docPartBody>
        <w:p w:rsidR="00197742" w:rsidRDefault="00197742" w:rsidP="00197742">
          <w:pPr>
            <w:pStyle w:val="270DFD50F6644C27B38E59D5B2A0CED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0AE120033248EBB217DEAC4DE24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054E0-BD82-464A-9CAD-EF9452E57A2F}"/>
      </w:docPartPr>
      <w:docPartBody>
        <w:p w:rsidR="00197742" w:rsidRDefault="00197742" w:rsidP="00197742">
          <w:pPr>
            <w:pStyle w:val="660AE120033248EBB217DEAC4DE24F8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990579A03D4AA283E093BE10E4D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54E5B-FF0F-4C7E-85BD-7AA9B837B7EF}"/>
      </w:docPartPr>
      <w:docPartBody>
        <w:p w:rsidR="00197742" w:rsidRDefault="00197742" w:rsidP="00197742">
          <w:pPr>
            <w:pStyle w:val="A6990579A03D4AA283E093BE10E4D82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A844A0C78F6425F81A469591ACCD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EDAA2-F04E-44A3-91F6-F42DB3D0B426}"/>
      </w:docPartPr>
      <w:docPartBody>
        <w:p w:rsidR="00197742" w:rsidRDefault="00197742" w:rsidP="00197742">
          <w:pPr>
            <w:pStyle w:val="BA844A0C78F6425F81A469591ACCDB8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20AC3040A544F1FAD9739710D37F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049FB-9A80-4BD9-A14A-D2D67E48629A}"/>
      </w:docPartPr>
      <w:docPartBody>
        <w:p w:rsidR="00197742" w:rsidRDefault="00197742" w:rsidP="00197742">
          <w:pPr>
            <w:pStyle w:val="620AC3040A544F1FAD9739710D37FCC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670D9BBA2924DEB8238184868D1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54434-9B59-4802-853E-320816E5E47B}"/>
      </w:docPartPr>
      <w:docPartBody>
        <w:p w:rsidR="00197742" w:rsidRDefault="00197742" w:rsidP="00197742">
          <w:pPr>
            <w:pStyle w:val="0670D9BBA2924DEB8238184868D1224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530DA8C12DB48C4A3AA2137A4925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87E71-885D-4339-9016-200ED921DFF7}"/>
      </w:docPartPr>
      <w:docPartBody>
        <w:p w:rsidR="00197742" w:rsidRDefault="00197742" w:rsidP="00197742">
          <w:pPr>
            <w:pStyle w:val="4530DA8C12DB48C4A3AA2137A49250F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8F34B848B6140C3BB137FFE5D86F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B0534-2B0D-419D-AAAE-A3E9B54FD7E4}"/>
      </w:docPartPr>
      <w:docPartBody>
        <w:p w:rsidR="00197742" w:rsidRDefault="00197742" w:rsidP="00197742">
          <w:pPr>
            <w:pStyle w:val="78F34B848B6140C3BB137FFE5D86FBF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78145C8CE924B37B52BF302C8E65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F1915-1677-4831-AEB9-1908DFAA68D0}"/>
      </w:docPartPr>
      <w:docPartBody>
        <w:p w:rsidR="00197742" w:rsidRDefault="00197742" w:rsidP="00197742">
          <w:pPr>
            <w:pStyle w:val="278145C8CE924B37B52BF302C8E6576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B7BFB86735F43F2B7DB18759869E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54659-8EC3-4354-AD4D-8EB8D3149535}"/>
      </w:docPartPr>
      <w:docPartBody>
        <w:p w:rsidR="00197742" w:rsidRDefault="00197742" w:rsidP="00197742">
          <w:pPr>
            <w:pStyle w:val="7B7BFB86735F43F2B7DB18759869E2F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0672411F59B4BA7B3AA4290137D4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DA15C-48ED-4ABC-AD40-570958439C21}"/>
      </w:docPartPr>
      <w:docPartBody>
        <w:p w:rsidR="00197742" w:rsidRDefault="00197742" w:rsidP="00197742">
          <w:pPr>
            <w:pStyle w:val="F0672411F59B4BA7B3AA4290137D4CF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D35C709E19144C0955D137BC6873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A1FCD-1492-4EE0-9D68-FE95061306F2}"/>
      </w:docPartPr>
      <w:docPartBody>
        <w:p w:rsidR="00197742" w:rsidRDefault="00197742" w:rsidP="00197742">
          <w:pPr>
            <w:pStyle w:val="DD35C709E19144C0955D137BC68734E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4B6D5534B9647C8AE8545FD56846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B24C3-92C0-4C4C-918F-8312A9ED12E6}"/>
      </w:docPartPr>
      <w:docPartBody>
        <w:p w:rsidR="00197742" w:rsidRDefault="00197742" w:rsidP="00197742">
          <w:pPr>
            <w:pStyle w:val="04B6D5534B9647C8AE8545FD56846E2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1EC9DE9765E4B238053832603954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32DB0-8AAD-4CD4-8DB7-98F84572079F}"/>
      </w:docPartPr>
      <w:docPartBody>
        <w:p w:rsidR="00197742" w:rsidRDefault="00197742" w:rsidP="00197742">
          <w:pPr>
            <w:pStyle w:val="71EC9DE9765E4B23805383260395446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C23521F5A204F4387CC44A4272AD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DB343-41FA-476A-B258-DE8CB3FA275B}"/>
      </w:docPartPr>
      <w:docPartBody>
        <w:p w:rsidR="00197742" w:rsidRDefault="00197742" w:rsidP="00197742">
          <w:pPr>
            <w:pStyle w:val="BC23521F5A204F4387CC44A4272AD32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73C98C61B724B1C96B9F4C39CD8A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2F6F9-A4AE-4B2C-8F3D-D53480F0F43E}"/>
      </w:docPartPr>
      <w:docPartBody>
        <w:p w:rsidR="00197742" w:rsidRDefault="00197742" w:rsidP="00197742">
          <w:pPr>
            <w:pStyle w:val="373C98C61B724B1C96B9F4C39CD8A36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CB0AFFA673B4FFEA50A1D8A42B3D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71ED3-0C64-4CDD-B8C9-381FDABF19B9}"/>
      </w:docPartPr>
      <w:docPartBody>
        <w:p w:rsidR="00197742" w:rsidRDefault="00197742" w:rsidP="00197742">
          <w:pPr>
            <w:pStyle w:val="2CB0AFFA673B4FFEA50A1D8A42B3D48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746E9FC44574B04B3C1C45776B31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BA565-7647-44B8-B35D-AA4CB7BBEA30}"/>
      </w:docPartPr>
      <w:docPartBody>
        <w:p w:rsidR="00197742" w:rsidRDefault="00197742" w:rsidP="00197742">
          <w:pPr>
            <w:pStyle w:val="A746E9FC44574B04B3C1C45776B3192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1A637C39AFA40418B070BF271389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B79EC-C9C3-4761-BFAD-2B16C765377C}"/>
      </w:docPartPr>
      <w:docPartBody>
        <w:p w:rsidR="00197742" w:rsidRDefault="00197742" w:rsidP="00197742">
          <w:pPr>
            <w:pStyle w:val="61A637C39AFA40418B070BF27138929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7C704D2F30463795D1605FEB737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C4BE4-C887-440C-B228-3C9805A7E8CB}"/>
      </w:docPartPr>
      <w:docPartBody>
        <w:p w:rsidR="00197742" w:rsidRDefault="00197742" w:rsidP="00197742">
          <w:pPr>
            <w:pStyle w:val="A67C704D2F30463795D1605FEB7372C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910D30FFAAB4AEBA195CAE9A8F5E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7021E-43C1-41CA-99F4-7A15D115685C}"/>
      </w:docPartPr>
      <w:docPartBody>
        <w:p w:rsidR="00197742" w:rsidRDefault="00197742" w:rsidP="00197742">
          <w:pPr>
            <w:pStyle w:val="2910D30FFAAB4AEBA195CAE9A8F5E6A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7A960372F5B4EA39D269119C8172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A96CE-97F1-4EBB-A5FC-D5B45EC7EA6E}"/>
      </w:docPartPr>
      <w:docPartBody>
        <w:p w:rsidR="00197742" w:rsidRDefault="00197742" w:rsidP="00197742">
          <w:pPr>
            <w:pStyle w:val="27A960372F5B4EA39D269119C8172AC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403BEFF364B4574BD84E4A2172CA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38355-F5E6-46B6-8F3A-B646D5694E18}"/>
      </w:docPartPr>
      <w:docPartBody>
        <w:p w:rsidR="00197742" w:rsidRDefault="00197742" w:rsidP="00197742">
          <w:pPr>
            <w:pStyle w:val="2403BEFF364B4574BD84E4A2172CAD1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76450ABB35844DE8C301C53604D4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6B45E-21C8-4953-B9E8-0AB122B2CFCA}"/>
      </w:docPartPr>
      <w:docPartBody>
        <w:p w:rsidR="00197742" w:rsidRDefault="00197742" w:rsidP="00197742">
          <w:pPr>
            <w:pStyle w:val="976450ABB35844DE8C301C53604D4C2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18C4079C27741C285ECDBB7CD1EF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0738C-BFDD-4727-B6E2-32DC77492206}"/>
      </w:docPartPr>
      <w:docPartBody>
        <w:p w:rsidR="00197742" w:rsidRDefault="00197742" w:rsidP="00197742">
          <w:pPr>
            <w:pStyle w:val="818C4079C27741C285ECDBB7CD1EF3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10DE1DD45DC4F30989AF8E45804D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B0304-1134-4E4D-88D7-CF9F49125853}"/>
      </w:docPartPr>
      <w:docPartBody>
        <w:p w:rsidR="00197742" w:rsidRDefault="00197742" w:rsidP="00197742">
          <w:pPr>
            <w:pStyle w:val="010DE1DD45DC4F30989AF8E45804DD0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1897E5DCB4144479306B15D64228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55697-262F-4625-AC6C-AB51BEA9D82F}"/>
      </w:docPartPr>
      <w:docPartBody>
        <w:p w:rsidR="00197742" w:rsidRDefault="00197742" w:rsidP="00197742">
          <w:pPr>
            <w:pStyle w:val="41897E5DCB4144479306B15D6422814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EC2FD36F35E4D1192AC9E1A52E18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FFFE4-D173-47BB-BF0B-8D5A99EF17DB}"/>
      </w:docPartPr>
      <w:docPartBody>
        <w:p w:rsidR="00197742" w:rsidRDefault="00197742" w:rsidP="00197742">
          <w:pPr>
            <w:pStyle w:val="4EC2FD36F35E4D1192AC9E1A52E1853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E46DA20E7F04AD3BF3E42A67EACF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7B22-71F0-4C3C-919B-42DF8976D6A7}"/>
      </w:docPartPr>
      <w:docPartBody>
        <w:p w:rsidR="00197742" w:rsidRDefault="00197742" w:rsidP="00197742">
          <w:pPr>
            <w:pStyle w:val="9E46DA20E7F04AD3BF3E42A67EACF06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9CE1678B4CD48FEB03C043DCB616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83038-C986-4406-81D1-18D1D81EDAC2}"/>
      </w:docPartPr>
      <w:docPartBody>
        <w:p w:rsidR="00197742" w:rsidRDefault="00197742" w:rsidP="00197742">
          <w:pPr>
            <w:pStyle w:val="09CE1678B4CD48FEB03C043DCB616F0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AD52E2A65B94159A98F4AFA5C37E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42561-BFFE-4D69-8D6F-98174A6C56FA}"/>
      </w:docPartPr>
      <w:docPartBody>
        <w:p w:rsidR="00197742" w:rsidRDefault="00197742" w:rsidP="00197742">
          <w:pPr>
            <w:pStyle w:val="9AD52E2A65B94159A98F4AFA5C37E66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C51ACB35F6D4171848796F953D38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022E9-B9CA-4408-98FD-4C1DB0100D9A}"/>
      </w:docPartPr>
      <w:docPartBody>
        <w:p w:rsidR="00197742" w:rsidRDefault="00197742" w:rsidP="00197742">
          <w:pPr>
            <w:pStyle w:val="FC51ACB35F6D4171848796F953D3878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E9468C7E0144F9986B2DAAADA9D4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D6827-C02A-4C47-8DCE-FA822D3AC920}"/>
      </w:docPartPr>
      <w:docPartBody>
        <w:p w:rsidR="00197742" w:rsidRDefault="00197742" w:rsidP="00197742">
          <w:pPr>
            <w:pStyle w:val="1E9468C7E0144F9986B2DAAADA9D413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9667594327249E48666998F8A462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E1CD7-3FE3-48D4-AB0F-CB0DCDC31ECD}"/>
      </w:docPartPr>
      <w:docPartBody>
        <w:p w:rsidR="00197742" w:rsidRDefault="00197742" w:rsidP="00197742">
          <w:pPr>
            <w:pStyle w:val="F9667594327249E48666998F8A4622A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239CA2A966D4517A9320EAF70156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8347B-1DDE-463F-A9E6-E80F2D95C9B9}"/>
      </w:docPartPr>
      <w:docPartBody>
        <w:p w:rsidR="00197742" w:rsidRDefault="00197742" w:rsidP="00197742">
          <w:pPr>
            <w:pStyle w:val="A239CA2A966D4517A9320EAF701567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190BBCA39F943F9855043BF8FF8E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EF86E-B50D-4900-A0D4-57219E949A2D}"/>
      </w:docPartPr>
      <w:docPartBody>
        <w:p w:rsidR="00197742" w:rsidRDefault="00197742" w:rsidP="00197742">
          <w:pPr>
            <w:pStyle w:val="C190BBCA39F943F9855043BF8FF8ED5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FD7A85D18684CF38251DAC72E2DA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A0AE4-BF78-43D0-B21C-A31F219A2415}"/>
      </w:docPartPr>
      <w:docPartBody>
        <w:p w:rsidR="00197742" w:rsidRDefault="00197742" w:rsidP="00197742">
          <w:pPr>
            <w:pStyle w:val="1FD7A85D18684CF38251DAC72E2DA24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D58308107B54E62B8E2635DA0BBF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D5843-1276-43C0-9702-FB0ECB9DEA6D}"/>
      </w:docPartPr>
      <w:docPartBody>
        <w:p w:rsidR="00197742" w:rsidRDefault="00197742" w:rsidP="00197742">
          <w:pPr>
            <w:pStyle w:val="ED58308107B54E62B8E2635DA0BBFD4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FF6987AB1E34DE1B46E7BD5B9FE7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7451C-D265-4D62-9B2C-67EE7E4BE2A8}"/>
      </w:docPartPr>
      <w:docPartBody>
        <w:p w:rsidR="00197742" w:rsidRDefault="00197742" w:rsidP="00197742">
          <w:pPr>
            <w:pStyle w:val="AFF6987AB1E34DE1B46E7BD5B9FE7BB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7F7A8ACD5E14423BF91C52B9A3CB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81161-44D6-472F-8484-73E85D87827F}"/>
      </w:docPartPr>
      <w:docPartBody>
        <w:p w:rsidR="00197742" w:rsidRDefault="00197742" w:rsidP="00197742">
          <w:pPr>
            <w:pStyle w:val="A7F7A8ACD5E14423BF91C52B9A3CB40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D3C3A99FC3C4015BA518B5C1974F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53CB7-A6A9-462E-82D1-E5DFA72F3CA7}"/>
      </w:docPartPr>
      <w:docPartBody>
        <w:p w:rsidR="00197742" w:rsidRDefault="00197742" w:rsidP="00197742">
          <w:pPr>
            <w:pStyle w:val="4D3C3A99FC3C4015BA518B5C1974F80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8FCE8ABDDBB4C34831B8F1084646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C5B6E-4E54-4F40-89C7-C4D8ACF60AC6}"/>
      </w:docPartPr>
      <w:docPartBody>
        <w:p w:rsidR="00197742" w:rsidRDefault="00197742" w:rsidP="00197742">
          <w:pPr>
            <w:pStyle w:val="88FCE8ABDDBB4C34831B8F108464670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F3494B9197B46DEBFFA54F8FA16D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33AC4-3FCB-4166-83B5-6546A41187CB}"/>
      </w:docPartPr>
      <w:docPartBody>
        <w:p w:rsidR="00197742" w:rsidRDefault="00197742" w:rsidP="00197742">
          <w:pPr>
            <w:pStyle w:val="7F3494B9197B46DEBFFA54F8FA16D4D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890C8B04A604517BBEA6A603C028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30731-942F-41FE-A1CF-06AC33B7B185}"/>
      </w:docPartPr>
      <w:docPartBody>
        <w:p w:rsidR="00197742" w:rsidRDefault="00197742" w:rsidP="00197742">
          <w:pPr>
            <w:pStyle w:val="F890C8B04A604517BBEA6A603C028FD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18347E2500C47E9AF17067D5E214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76374-5CC3-4CE8-88FC-C218639C7417}"/>
      </w:docPartPr>
      <w:docPartBody>
        <w:p w:rsidR="00197742" w:rsidRDefault="00197742" w:rsidP="00197742">
          <w:pPr>
            <w:pStyle w:val="018347E2500C47E9AF17067D5E2148B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3B77679A78B4D8BBB8D2D27FB9B0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6E0F9-3420-4A20-A57F-A662E47CE380}"/>
      </w:docPartPr>
      <w:docPartBody>
        <w:p w:rsidR="00197742" w:rsidRDefault="00197742" w:rsidP="00197742">
          <w:pPr>
            <w:pStyle w:val="83B77679A78B4D8BBB8D2D27FB9B06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F052A9A61274CF5AF3910952E1EB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73F8C-C8E5-47E3-8238-8D3D0000CA73}"/>
      </w:docPartPr>
      <w:docPartBody>
        <w:p w:rsidR="00197742" w:rsidRDefault="00197742" w:rsidP="00197742">
          <w:pPr>
            <w:pStyle w:val="DF052A9A61274CF5AF3910952E1EB4E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6CEBD8F01CE49B080C934AAF4236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84F45-E5E9-4224-96E7-36E07DA769AC}"/>
      </w:docPartPr>
      <w:docPartBody>
        <w:p w:rsidR="00197742" w:rsidRDefault="00197742" w:rsidP="00197742">
          <w:pPr>
            <w:pStyle w:val="26CEBD8F01CE49B080C934AAF423657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90CA7050D184309944E2A814069A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F56DE-2E74-4B2D-852F-331C8F9AE8FC}"/>
      </w:docPartPr>
      <w:docPartBody>
        <w:p w:rsidR="00197742" w:rsidRDefault="00197742" w:rsidP="00197742">
          <w:pPr>
            <w:pStyle w:val="390CA7050D184309944E2A814069A52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E3A300320FF40D5BA331096FC319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150BA-56F1-454F-9575-ABF3B5CC4134}"/>
      </w:docPartPr>
      <w:docPartBody>
        <w:p w:rsidR="00197742" w:rsidRDefault="00197742" w:rsidP="00197742">
          <w:pPr>
            <w:pStyle w:val="1E3A300320FF40D5BA331096FC31967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BBDE2433D024D0A8D4EF63FC81A7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7EF1B-D415-49E3-85E8-61F91905E8DB}"/>
      </w:docPartPr>
      <w:docPartBody>
        <w:p w:rsidR="00197742" w:rsidRDefault="00197742" w:rsidP="00197742">
          <w:pPr>
            <w:pStyle w:val="EBBDE2433D024D0A8D4EF63FC81A7BE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BCF108976B64CC1AF1CC64A19DE0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D4D7B-7046-450A-B8BD-DDB9EDB57621}"/>
      </w:docPartPr>
      <w:docPartBody>
        <w:p w:rsidR="00197742" w:rsidRDefault="00197742" w:rsidP="00197742">
          <w:pPr>
            <w:pStyle w:val="BBCF108976B64CC1AF1CC64A19DE01B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039FCEBD904A30A9DE0AB67A940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180A4-5E26-4091-8C8C-7225FC283BDE}"/>
      </w:docPartPr>
      <w:docPartBody>
        <w:p w:rsidR="00197742" w:rsidRDefault="00197742" w:rsidP="00197742">
          <w:pPr>
            <w:pStyle w:val="25039FCEBD904A30A9DE0AB67A9409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38B8F61576040D498BF83D25A452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685EC-8FED-402A-A469-D4F851B360B3}"/>
      </w:docPartPr>
      <w:docPartBody>
        <w:p w:rsidR="00197742" w:rsidRDefault="00197742" w:rsidP="00197742">
          <w:pPr>
            <w:pStyle w:val="B38B8F61576040D498BF83D25A4522F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CDD1002019248AEAD4664219F785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E6AF9-E458-41AF-A61F-8D5A15724E5F}"/>
      </w:docPartPr>
      <w:docPartBody>
        <w:p w:rsidR="00197742" w:rsidRDefault="00197742" w:rsidP="00197742">
          <w:pPr>
            <w:pStyle w:val="1CDD1002019248AEAD4664219F785F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906623EBDCA49D980C5E3772C776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0D5DC-5B7C-45DF-A7B5-16A4434FED05}"/>
      </w:docPartPr>
      <w:docPartBody>
        <w:p w:rsidR="00197742" w:rsidRDefault="00197742" w:rsidP="00197742">
          <w:pPr>
            <w:pStyle w:val="2906623EBDCA49D980C5E3772C77628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B0CC421079142B2942998522C5EE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FEE49-BEE9-4D5D-968D-1C4F9E2A4F8B}"/>
      </w:docPartPr>
      <w:docPartBody>
        <w:p w:rsidR="00197742" w:rsidRDefault="00197742" w:rsidP="00197742">
          <w:pPr>
            <w:pStyle w:val="6B0CC421079142B2942998522C5EEE8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189993084F64FE59285B3513A138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2C02B-133F-4023-8B61-07900258DF34}"/>
      </w:docPartPr>
      <w:docPartBody>
        <w:p w:rsidR="00197742" w:rsidRDefault="00197742" w:rsidP="00197742">
          <w:pPr>
            <w:pStyle w:val="F189993084F64FE59285B3513A13813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A01EA5B74184AF7A53E228187C45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BBE1-C179-4D36-8AFC-275F6377E783}"/>
      </w:docPartPr>
      <w:docPartBody>
        <w:p w:rsidR="00197742" w:rsidRDefault="00197742" w:rsidP="00197742">
          <w:pPr>
            <w:pStyle w:val="0A01EA5B74184AF7A53E228187C4586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0BFA55F0C0B44D78CF621EF328BB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AE7AF-9599-43E9-8CC8-06AC143C8070}"/>
      </w:docPartPr>
      <w:docPartBody>
        <w:p w:rsidR="00197742" w:rsidRDefault="00197742" w:rsidP="00197742">
          <w:pPr>
            <w:pStyle w:val="90BFA55F0C0B44D78CF621EF328BBF0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1B7454931724793999518E839D61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4DA43-0596-452E-A35F-7E6A05E5A17D}"/>
      </w:docPartPr>
      <w:docPartBody>
        <w:p w:rsidR="00197742" w:rsidRDefault="00197742" w:rsidP="00197742">
          <w:pPr>
            <w:pStyle w:val="B1B7454931724793999518E839D6149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2319527FF504FD0B0397567A05BA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474ED-4134-4090-9FB1-117DD1B3EE49}"/>
      </w:docPartPr>
      <w:docPartBody>
        <w:p w:rsidR="00197742" w:rsidRDefault="00197742" w:rsidP="00197742">
          <w:pPr>
            <w:pStyle w:val="42319527FF504FD0B0397567A05BA0A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E9E028999C245F69E5D7B1F9953E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D2D4D-2F69-4147-9EA2-F8A7166F684F}"/>
      </w:docPartPr>
      <w:docPartBody>
        <w:p w:rsidR="00197742" w:rsidRDefault="00197742" w:rsidP="00197742">
          <w:pPr>
            <w:pStyle w:val="4E9E028999C245F69E5D7B1F9953ED1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Red Hat Display">
    <w:panose1 w:val="02010303040201060303"/>
    <w:charset w:val="00"/>
    <w:family w:val="auto"/>
    <w:pitch w:val="variable"/>
    <w:sig w:usb0="A000006F" w:usb1="4000006B" w:usb2="00000028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D7"/>
    <w:rsid w:val="00197742"/>
    <w:rsid w:val="001A3190"/>
    <w:rsid w:val="00266ECA"/>
    <w:rsid w:val="002A5F21"/>
    <w:rsid w:val="004467C8"/>
    <w:rsid w:val="004C6D15"/>
    <w:rsid w:val="006440F0"/>
    <w:rsid w:val="00722030"/>
    <w:rsid w:val="007575D2"/>
    <w:rsid w:val="008203B6"/>
    <w:rsid w:val="008E6FD7"/>
    <w:rsid w:val="009029A9"/>
    <w:rsid w:val="00A17CDB"/>
    <w:rsid w:val="00B04145"/>
    <w:rsid w:val="00B139A4"/>
    <w:rsid w:val="00BB384C"/>
    <w:rsid w:val="00C57EE7"/>
    <w:rsid w:val="00DF3BD9"/>
    <w:rsid w:val="00E0688C"/>
    <w:rsid w:val="00E50283"/>
    <w:rsid w:val="00E56894"/>
    <w:rsid w:val="00EA0479"/>
    <w:rsid w:val="00EA078A"/>
    <w:rsid w:val="00F23002"/>
    <w:rsid w:val="00F82C33"/>
    <w:rsid w:val="00F8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97742"/>
  </w:style>
  <w:style w:type="paragraph" w:customStyle="1" w:styleId="1D3F4BD9EAA748CB850CC146A69585CE">
    <w:name w:val="1D3F4BD9EAA748CB850CC146A69585CE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94D31AB3C584836906DF439C6804CA4">
    <w:name w:val="894D31AB3C584836906DF439C6804CA4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4C9E94462A4136B47226ABE1092E6C">
    <w:name w:val="9E4C9E94462A4136B47226ABE1092E6C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6145DFC4AC4C0A94FFEF087284A6A2">
    <w:name w:val="206145DFC4AC4C0A94FFEF087284A6A2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F8EC8053D9D40B1843AE79AE8F46591">
    <w:name w:val="6F8EC8053D9D40B1843AE79AE8F46591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057BED983A4E5DB445937FE0B34681">
    <w:name w:val="2D057BED983A4E5DB445937FE0B34681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C2D675186B4619BEA2C8CD9E8E7816">
    <w:name w:val="C7C2D675186B4619BEA2C8CD9E8E7816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62854D875E4FBD89C91B39CB205A4E">
    <w:name w:val="7562854D875E4FBD89C91B39CB205A4E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48C9326155E478D9550D3F3FCB9CE47">
    <w:name w:val="A48C9326155E478D9550D3F3FCB9CE47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F5961358B95431881626271D8D5642A">
    <w:name w:val="BF5961358B95431881626271D8D5642A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AF461F103F460AA01506093C9FCA27">
    <w:name w:val="94AF461F103F460AA01506093C9FCA27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DC4F5250B1477EB007001566FCDFE1">
    <w:name w:val="20DC4F5250B1477EB007001566FCDFE1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D1D9A6579484CAB9E413B78AF326B40">
    <w:name w:val="7D1D9A6579484CAB9E413B78AF326B40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3FB7EB05B90451CB332D68DF21ED0A6">
    <w:name w:val="33FB7EB05B90451CB332D68DF21ED0A6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1C63CAE31C34F069F8F967715F1CBA7">
    <w:name w:val="21C63CAE31C34F069F8F967715F1CBA7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B5DD564694144C788ED96791401826B">
    <w:name w:val="8B5DD564694144C788ED96791401826B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7DDDF6C286A419AAFEA1A829AF18D39">
    <w:name w:val="77DDDF6C286A419AAFEA1A829AF18D39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1806F1064B4C3090956D074E52E402">
    <w:name w:val="081806F1064B4C3090956D074E52E402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1D52A94E29D4F22B1788B95B369E230">
    <w:name w:val="F1D52A94E29D4F22B1788B95B369E230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2F669542EA84485B0F7592A6FF15A12">
    <w:name w:val="02F669542EA84485B0F7592A6FF15A12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7A3A194265E42A9B6715CDE4B5A5FD8">
    <w:name w:val="87A3A194265E42A9B6715CDE4B5A5FD8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A547B2C6EB4721BC4FC3702B0BC992">
    <w:name w:val="A2A547B2C6EB4721BC4FC3702B0BC992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69E150B35F947738683DE69393429DF">
    <w:name w:val="769E150B35F947738683DE69393429DF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70DFD50F6644C27B38E59D5B2A0CEDB">
    <w:name w:val="270DFD50F6644C27B38E59D5B2A0CEDB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0AE120033248EBB217DEAC4DE24F85">
    <w:name w:val="660AE120033248EBB217DEAC4DE24F85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990579A03D4AA283E093BE10E4D827">
    <w:name w:val="A6990579A03D4AA283E093BE10E4D827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844A0C78F6425F81A469591ACCDB8E">
    <w:name w:val="BA844A0C78F6425F81A469591ACCDB8E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0AC3040A544F1FAD9739710D37FCCA">
    <w:name w:val="620AC3040A544F1FAD9739710D37FCCA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670D9BBA2924DEB8238184868D12246">
    <w:name w:val="0670D9BBA2924DEB8238184868D12246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530DA8C12DB48C4A3AA2137A49250FC">
    <w:name w:val="4530DA8C12DB48C4A3AA2137A49250FC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F34B848B6140C3BB137FFE5D86FBF5">
    <w:name w:val="78F34B848B6140C3BB137FFE5D86FBF5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78145C8CE924B37B52BF302C8E6576B">
    <w:name w:val="278145C8CE924B37B52BF302C8E6576B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7BFB86735F43F2B7DB18759869E2F3">
    <w:name w:val="7B7BFB86735F43F2B7DB18759869E2F3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672411F59B4BA7B3AA4290137D4CF5">
    <w:name w:val="F0672411F59B4BA7B3AA4290137D4CF5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D35C709E19144C0955D137BC68734E8">
    <w:name w:val="DD35C709E19144C0955D137BC68734E8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4B6D5534B9647C8AE8545FD56846E24">
    <w:name w:val="04B6D5534B9647C8AE8545FD56846E24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1EC9DE9765E4B238053832603954463">
    <w:name w:val="71EC9DE9765E4B238053832603954463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C23521F5A204F4387CC44A4272AD32B">
    <w:name w:val="BC23521F5A204F4387CC44A4272AD32B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3C98C61B724B1C96B9F4C39CD8A366">
    <w:name w:val="373C98C61B724B1C96B9F4C39CD8A366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CB0AFFA673B4FFEA50A1D8A42B3D489">
    <w:name w:val="2CB0AFFA673B4FFEA50A1D8A42B3D489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46E9FC44574B04B3C1C45776B31921">
    <w:name w:val="A746E9FC44574B04B3C1C45776B31921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1A637C39AFA40418B070BF271389298">
    <w:name w:val="61A637C39AFA40418B070BF271389298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7C704D2F30463795D1605FEB7372C9">
    <w:name w:val="A67C704D2F30463795D1605FEB7372C9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910D30FFAAB4AEBA195CAE9A8F5E6AC">
    <w:name w:val="2910D30FFAAB4AEBA195CAE9A8F5E6AC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7A960372F5B4EA39D269119C8172AC0">
    <w:name w:val="27A960372F5B4EA39D269119C8172AC0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03BEFF364B4574BD84E4A2172CAD1F">
    <w:name w:val="2403BEFF364B4574BD84E4A2172CAD1F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6450ABB35844DE8C301C53604D4C21">
    <w:name w:val="976450ABB35844DE8C301C53604D4C21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8C4079C27741C285ECDBB7CD1EF35B">
    <w:name w:val="818C4079C27741C285ECDBB7CD1EF35B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0DE1DD45DC4F30989AF8E45804DD02">
    <w:name w:val="010DE1DD45DC4F30989AF8E45804DD02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897E5DCB4144479306B15D6422814C">
    <w:name w:val="41897E5DCB4144479306B15D6422814C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EC2FD36F35E4D1192AC9E1A52E1853E">
    <w:name w:val="4EC2FD36F35E4D1192AC9E1A52E1853E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46DA20E7F04AD3BF3E42A67EACF06A">
    <w:name w:val="9E46DA20E7F04AD3BF3E42A67EACF06A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CE1678B4CD48FEB03C043DCB616F0A">
    <w:name w:val="09CE1678B4CD48FEB03C043DCB616F0A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D52E2A65B94159A98F4AFA5C37E660">
    <w:name w:val="9AD52E2A65B94159A98F4AFA5C37E660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51ACB35F6D4171848796F953D38783">
    <w:name w:val="FC51ACB35F6D4171848796F953D38783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9468C7E0144F9986B2DAAADA9D4138">
    <w:name w:val="1E9468C7E0144F9986B2DAAADA9D4138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9667594327249E48666998F8A4622A3">
    <w:name w:val="F9667594327249E48666998F8A4622A3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39CA2A966D4517A9320EAF701567A8">
    <w:name w:val="A239CA2A966D4517A9320EAF701567A8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90BBCA39F943F9855043BF8FF8ED56">
    <w:name w:val="C190BBCA39F943F9855043BF8FF8ED56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FD7A85D18684CF38251DAC72E2DA24A">
    <w:name w:val="1FD7A85D18684CF38251DAC72E2DA24A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58308107B54E62B8E2635DA0BBFD41">
    <w:name w:val="ED58308107B54E62B8E2635DA0BBFD41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FF6987AB1E34DE1B46E7BD5B9FE7BB6">
    <w:name w:val="AFF6987AB1E34DE1B46E7BD5B9FE7BB6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F7A8ACD5E14423BF91C52B9A3CB406">
    <w:name w:val="A7F7A8ACD5E14423BF91C52B9A3CB406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3C3A99FC3C4015BA518B5C1974F805">
    <w:name w:val="4D3C3A99FC3C4015BA518B5C1974F805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FCE8ABDDBB4C34831B8F1084646708">
    <w:name w:val="88FCE8ABDDBB4C34831B8F1084646708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3494B9197B46DEBFFA54F8FA16D4DA">
    <w:name w:val="7F3494B9197B46DEBFFA54F8FA16D4DA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890C8B04A604517BBEA6A603C028FD2">
    <w:name w:val="F890C8B04A604517BBEA6A603C028FD2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8347E2500C47E9AF17067D5E2148BD">
    <w:name w:val="018347E2500C47E9AF17067D5E2148BD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3B77679A78B4D8BBB8D2D27FB9B06A6">
    <w:name w:val="83B77679A78B4D8BBB8D2D27FB9B06A6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052A9A61274CF5AF3910952E1EB4E1">
    <w:name w:val="DF052A9A61274CF5AF3910952E1EB4E1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6CEBD8F01CE49B080C934AAF4236575">
    <w:name w:val="26CEBD8F01CE49B080C934AAF4236575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90CA7050D184309944E2A814069A522">
    <w:name w:val="390CA7050D184309944E2A814069A522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3A300320FF40D5BA331096FC31967C">
    <w:name w:val="1E3A300320FF40D5BA331096FC31967C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BDE2433D024D0A8D4EF63FC81A7BE2">
    <w:name w:val="EBBDE2433D024D0A8D4EF63FC81A7BE2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CF108976B64CC1AF1CC64A19DE01B2">
    <w:name w:val="BBCF108976B64CC1AF1CC64A19DE01B2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039FCEBD904A30A9DE0AB67A9409C8">
    <w:name w:val="25039FCEBD904A30A9DE0AB67A9409C8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8B8F61576040D498BF83D25A4522FE">
    <w:name w:val="B38B8F61576040D498BF83D25A4522FE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CDD1002019248AEAD4664219F785F93">
    <w:name w:val="1CDD1002019248AEAD4664219F785F93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906623EBDCA49D980C5E3772C77628E">
    <w:name w:val="2906623EBDCA49D980C5E3772C77628E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B0CC421079142B2942998522C5EEE8E">
    <w:name w:val="6B0CC421079142B2942998522C5EEE8E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189993084F64FE59285B3513A138138">
    <w:name w:val="F189993084F64FE59285B3513A138138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A01EA5B74184AF7A53E228187C45869">
    <w:name w:val="0A01EA5B74184AF7A53E228187C45869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0BFA55F0C0B44D78CF621EF328BBF03">
    <w:name w:val="90BFA55F0C0B44D78CF621EF328BBF03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1B7454931724793999518E839D61496">
    <w:name w:val="B1B7454931724793999518E839D61496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2319527FF504FD0B0397567A05BA0A2">
    <w:name w:val="42319527FF504FD0B0397567A05BA0A2"/>
    <w:rsid w:val="001977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E9E028999C245F69E5D7B1F9953ED1F">
    <w:name w:val="4E9E028999C245F69E5D7B1F9953ED1F"/>
    <w:rsid w:val="0019774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W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F97AB"/>
      </a:accent1>
      <a:accent2>
        <a:srgbClr val="F49248"/>
      </a:accent2>
      <a:accent3>
        <a:srgbClr val="1B3F52"/>
      </a:accent3>
      <a:accent4>
        <a:srgbClr val="EB4C50"/>
      </a:accent4>
      <a:accent5>
        <a:srgbClr val="B0BF5E"/>
      </a:accent5>
      <a:accent6>
        <a:srgbClr val="FF0000"/>
      </a:accent6>
      <a:hlink>
        <a:srgbClr val="0070C0"/>
      </a:hlink>
      <a:folHlink>
        <a:srgbClr val="7030A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8d663-6736-4efc-abea-b8a64611352d">
      <Terms xmlns="http://schemas.microsoft.com/office/infopath/2007/PartnerControls"/>
    </lcf76f155ced4ddcb4097134ff3c332f>
    <TaxCatchAll xmlns="54eac4df-f881-429e-b780-0d36d517d2e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A5B2174B8C814F8A92E9CAF7B10256" ma:contentTypeVersion="15" ma:contentTypeDescription="Create a new document." ma:contentTypeScope="" ma:versionID="dba3b1b99b367016058985de981f5dd1">
  <xsd:schema xmlns:xsd="http://www.w3.org/2001/XMLSchema" xmlns:xs="http://www.w3.org/2001/XMLSchema" xmlns:p="http://schemas.microsoft.com/office/2006/metadata/properties" xmlns:ns2="ca48d663-6736-4efc-abea-b8a64611352d" xmlns:ns3="54eac4df-f881-429e-b780-0d36d517d2e1" targetNamespace="http://schemas.microsoft.com/office/2006/metadata/properties" ma:root="true" ma:fieldsID="70d07df918091a8b11e7b93ee0479774" ns2:_="" ns3:_="">
    <xsd:import namespace="ca48d663-6736-4efc-abea-b8a64611352d"/>
    <xsd:import namespace="54eac4df-f881-429e-b780-0d36d517d2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8d663-6736-4efc-abea-b8a646113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75d0bdd-3734-41ee-b560-353e3b7bb7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eac4df-f881-429e-b780-0d36d517d2e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51045ca-d5e1-4681-9574-a18484e860f0}" ma:internalName="TaxCatchAll" ma:showField="CatchAllData" ma:web="54eac4df-f881-429e-b780-0d36d517d2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DFB8E8-F88D-4B4B-A95E-B8A8A63A58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A8E52D-2F71-4095-9DF7-4262C685F5D4}">
  <ds:schemaRefs>
    <ds:schemaRef ds:uri="http://schemas.microsoft.com/office/2006/metadata/properties"/>
    <ds:schemaRef ds:uri="http://schemas.microsoft.com/office/infopath/2007/PartnerControls"/>
    <ds:schemaRef ds:uri="ca48d663-6736-4efc-abea-b8a64611352d"/>
    <ds:schemaRef ds:uri="54eac4df-f881-429e-b780-0d36d517d2e1"/>
  </ds:schemaRefs>
</ds:datastoreItem>
</file>

<file path=customXml/itemProps3.xml><?xml version="1.0" encoding="utf-8"?>
<ds:datastoreItem xmlns:ds="http://schemas.openxmlformats.org/officeDocument/2006/customXml" ds:itemID="{7D63E505-2847-4A21-8EF0-20699674F3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8d663-6736-4efc-abea-b8a64611352d"/>
    <ds:schemaRef ds:uri="54eac4df-f881-429e-b780-0d36d517d2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B8D4CC-803A-48E2-9181-F438682037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INSERT NAME-Global-Women-Activate-Leaders-Programme-Scholarship-Application-Form-2019</Template>
  <TotalTime>135</TotalTime>
  <Pages>4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Keremete</dc:creator>
  <cp:lastModifiedBy>Antoinette Naera</cp:lastModifiedBy>
  <cp:revision>62</cp:revision>
  <cp:lastPrinted>2024-07-29T01:25:00Z</cp:lastPrinted>
  <dcterms:created xsi:type="dcterms:W3CDTF">2024-07-29T01:24:00Z</dcterms:created>
  <dcterms:modified xsi:type="dcterms:W3CDTF">2025-02-03T02:19:00Z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LastSaved">
    <vt:filetime>2013-09-22T00:00:00Z</vt:filetime>
  </property>
  <property fmtid="{D5CDD505-2E9C-101B-9397-08002B2CF9AE}" pid="4" name="ContentTypeId">
    <vt:lpwstr>0x01010099A5B2174B8C814F8A92E9CAF7B10256</vt:lpwstr>
  </property>
  <property fmtid="{D5CDD505-2E9C-101B-9397-08002B2CF9AE}" pid="5" name="MediaServiceImageTags">
    <vt:lpwstr/>
  </property>
</Properties>
</file>