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W w:w="10170" w:type="dxa"/>
        <w:tblLayout w:type="fixed"/>
        <w:tblLook w:val="04A0" w:firstRow="1" w:lastRow="0" w:firstColumn="1" w:lastColumn="0" w:noHBand="0" w:noVBand="1"/>
      </w:tblPr>
      <w:tblGrid>
        <w:gridCol w:w="5085"/>
        <w:gridCol w:w="5085"/>
      </w:tblGrid>
      <w:tr w:rsidRPr="00386E4E" w:rsidR="007A1DFF" w:rsidTr="7940F526" w14:paraId="6C710587" w14:textId="77777777">
        <w:tc>
          <w:tcPr>
            <w:tcW w:w="10170" w:type="dxa"/>
            <w:gridSpan w:val="2"/>
            <w:shd w:val="clear" w:color="auto" w:fill="1B3F52"/>
            <w:tcMar/>
            <w:vAlign w:val="center"/>
          </w:tcPr>
          <w:p w:rsidRPr="007B7711" w:rsidR="007A1DFF" w:rsidP="786B674A" w:rsidRDefault="666DAAFB" w14:paraId="6D1A6DF1" w14:textId="3D602134">
            <w:pPr>
              <w:ind w:right="108"/>
              <w:jc w:val="center"/>
            </w:pPr>
            <w:r>
              <w:rPr>
                <w:noProof/>
              </w:rPr>
              <w:drawing>
                <wp:inline distT="0" distB="0" distL="0" distR="0" wp14:anchorId="5234A8B1" wp14:editId="70326C70">
                  <wp:extent cx="6315075" cy="1151911"/>
                  <wp:effectExtent l="0" t="0" r="9525" b="7620"/>
                  <wp:docPr id="14057361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115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6B674A" w:rsidR="007A1DFF">
              <w:rPr>
                <w:rFonts w:ascii="Open Sans" w:hAnsi="Open Sans" w:cs="Open Sans"/>
                <w:b/>
                <w:bCs/>
                <w:color w:val="FFFFFF" w:themeColor="background1"/>
                <w:spacing w:val="1"/>
                <w:sz w:val="32"/>
                <w:szCs w:val="32"/>
                <w:lang w:val="en-NZ"/>
              </w:rPr>
              <w:t>Global Women</w:t>
            </w:r>
            <w:r w:rsidRPr="786B674A" w:rsidR="00386E4E">
              <w:rPr>
                <w:rFonts w:ascii="Open Sans" w:hAnsi="Open Sans" w:cs="Open Sans"/>
                <w:b/>
                <w:bCs/>
                <w:color w:val="FFFFFF" w:themeColor="background1"/>
                <w:spacing w:val="1"/>
                <w:sz w:val="32"/>
                <w:szCs w:val="32"/>
                <w:lang w:val="en-NZ"/>
              </w:rPr>
              <w:t xml:space="preserve"> Activate Leaders Programme</w:t>
            </w:r>
          </w:p>
          <w:p w:rsidRPr="00C80C5A" w:rsidR="007A1DFF" w:rsidP="000B7D8D" w:rsidRDefault="00C80C5A" w14:paraId="29F8B7F4" w14:textId="3A61463E">
            <w:pPr>
              <w:ind w:right="108"/>
              <w:jc w:val="center"/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</w:pPr>
            <w:r w:rsidRPr="00C80C5A"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  <w:t>APPLICATION FORM</w:t>
            </w:r>
            <w:r w:rsidR="007864A4">
              <w:rPr>
                <w:rFonts w:ascii="Open Sans" w:hAnsi="Open Sans" w:cs="Open Sans"/>
                <w:bCs/>
                <w:color w:val="FFFF00"/>
                <w:spacing w:val="1"/>
                <w:sz w:val="28"/>
                <w:szCs w:val="18"/>
                <w:lang w:val="en-NZ"/>
              </w:rPr>
              <w:t xml:space="preserve"> 2025</w:t>
            </w:r>
          </w:p>
          <w:p w:rsidRPr="00386E4E" w:rsidR="00695B6E" w:rsidP="000B7D8D" w:rsidRDefault="00695B6E" w14:paraId="45B5D9CA" w14:textId="77777777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Pr="00386E4E" w:rsidR="00876743" w:rsidTr="7940F526" w14:paraId="397DFB66" w14:textId="77777777">
        <w:trPr>
          <w:trHeight w:val="3044"/>
        </w:trPr>
        <w:tc>
          <w:tcPr>
            <w:tcW w:w="10170" w:type="dxa"/>
            <w:gridSpan w:val="2"/>
            <w:tcMar/>
            <w:vAlign w:val="center"/>
          </w:tcPr>
          <w:p w:rsidRPr="00366D64" w:rsidR="00C578C2" w:rsidP="000B7D8D" w:rsidRDefault="003A35B1" w14:paraId="46EE0281" w14:textId="77777777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2"/>
                <w:szCs w:val="22"/>
                <w:lang w:val="en-NZ"/>
              </w:rPr>
            </w:pPr>
            <w:r w:rsidRPr="00366D64">
              <w:rPr>
                <w:rFonts w:ascii="Open Sans" w:hAnsi="Open Sans" w:cs="Open Sans"/>
                <w:b/>
                <w:bCs/>
                <w:color w:val="4BACC6" w:themeColor="accent5"/>
                <w:sz w:val="22"/>
                <w:szCs w:val="22"/>
                <w:lang w:val="en-NZ"/>
              </w:rPr>
              <w:t xml:space="preserve">GLOBAL WOMEN </w:t>
            </w:r>
          </w:p>
          <w:p w:rsidRPr="002522D2" w:rsidR="00876743" w:rsidP="000B7D8D" w:rsidRDefault="00876743" w14:paraId="33E2EF72" w14:textId="77777777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Pr="002522D2" w:rsidR="00C578C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:rsidRPr="00386E4E" w:rsidR="00876743" w:rsidP="000B7D8D" w:rsidRDefault="00876743" w14:paraId="2408C76D" w14:textId="64CB4C0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</w:t>
            </w:r>
            <w:r w:rsidR="000B7D8D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40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exceptional female members.</w:t>
            </w:r>
          </w:p>
          <w:p w:rsidRPr="002522D2" w:rsidR="00876743" w:rsidP="000B7D8D" w:rsidRDefault="00876743" w14:paraId="7FD7605C" w14:textId="77777777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:rsidRPr="002522D2" w:rsidR="00876743" w:rsidP="000B7D8D" w:rsidRDefault="009F125E" w14:paraId="0498995E" w14:textId="77777777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Pr="002522D2" w:rsidR="0067736E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:rsidRPr="00386E4E" w:rsidR="00876743" w:rsidP="000B7D8D" w:rsidRDefault="00876743" w14:paraId="6D406D02" w14:textId="77777777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:rsidRPr="002522D2" w:rsidR="00876743" w:rsidP="000B7D8D" w:rsidRDefault="0067736E" w14:paraId="5BA2D8F7" w14:textId="77777777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:rsidRPr="002522D2" w:rsidR="00876743" w:rsidP="000B7D8D" w:rsidRDefault="00504AA9" w14:paraId="116A63A9" w14:textId="77777777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Pr="00386E4E" w:rsidR="000B7D8D" w:rsidTr="7940F526" w14:paraId="587210F7" w14:textId="77777777">
        <w:trPr>
          <w:trHeight w:val="970"/>
        </w:trPr>
        <w:tc>
          <w:tcPr>
            <w:tcW w:w="5085" w:type="dxa"/>
            <w:tcMar/>
            <w:vAlign w:val="center"/>
          </w:tcPr>
          <w:p w:rsidRPr="000B7D8D" w:rsidR="000B7D8D" w:rsidP="000B7D8D" w:rsidRDefault="000B7D8D" w14:paraId="72310D26" w14:textId="47DE6DEF">
            <w:pPr>
              <w:pStyle w:val="Heading1"/>
              <w:ind w:left="0" w:right="-489"/>
              <w:rPr>
                <w:rStyle w:val="Hyperlink"/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u w:val="none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</w:tc>
        <w:tc>
          <w:tcPr>
            <w:tcW w:w="5085" w:type="dxa"/>
            <w:tcMar/>
            <w:vAlign w:val="center"/>
          </w:tcPr>
          <w:p w:rsidRPr="000B7D8D" w:rsidR="000B7D8D" w:rsidP="5C624F41" w:rsidRDefault="2894BDE9" w14:paraId="5FE2B706" w14:textId="56E7AEE6">
            <w:pPr>
              <w:pStyle w:val="Heading1"/>
              <w:ind w:left="0" w:right="-489"/>
              <w:rPr>
                <w:rStyle w:val="Hyperlink"/>
                <w:rFonts w:ascii="Open Sans" w:hAnsi="Open Sans" w:cs="Open Sans" w:eastAsiaTheme="minorEastAsia"/>
                <w:color w:val="000000" w:themeColor="text1"/>
                <w:sz w:val="20"/>
                <w:szCs w:val="20"/>
                <w:u w:val="none"/>
              </w:rPr>
            </w:pPr>
            <w:r w:rsidRPr="5C624F41">
              <w:rPr>
                <w:rStyle w:val="Hyperlink"/>
                <w:rFonts w:ascii="Open Sans" w:hAnsi="Open Sans" w:cs="Open Sans" w:eastAsiaTheme="minorEastAsia"/>
                <w:color w:val="000000" w:themeColor="text1"/>
                <w:sz w:val="20"/>
                <w:szCs w:val="20"/>
                <w:u w:val="none"/>
              </w:rPr>
              <w:t>Barbara Beatty</w:t>
            </w:r>
          </w:p>
          <w:p w:rsidRPr="002522D2" w:rsidR="000B7D8D" w:rsidP="5C624F41" w:rsidRDefault="2894BDE9" w14:paraId="7252401A" w14:textId="78DC39C3">
            <w:pPr>
              <w:pStyle w:val="Heading1"/>
              <w:ind w:left="0" w:right="-489"/>
              <w:rPr>
                <w:rStyle w:val="Hyperlink"/>
                <w:rFonts w:ascii="Open Sans" w:hAnsi="Open Sans" w:cs="Open Sans" w:eastAsiaTheme="minorEastAsia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hyperlink r:id="rId12">
              <w:r w:rsidRPr="5C624F41">
                <w:rPr>
                  <w:rStyle w:val="Hyperlink"/>
                  <w:rFonts w:ascii="Open Sans" w:hAnsi="Open Sans" w:cs="Open Sans" w:eastAsiaTheme="minorEastAsia"/>
                  <w:b w:val="0"/>
                  <w:bCs w:val="0"/>
                  <w:sz w:val="20"/>
                  <w:szCs w:val="20"/>
                </w:rPr>
                <w:t>barbara.beatty@globalwomen.org.nz</w:t>
              </w:r>
            </w:hyperlink>
            <w:r w:rsidRPr="5C624F41">
              <w:rPr>
                <w:rStyle w:val="Hyperlink"/>
                <w:rFonts w:ascii="Open Sans" w:hAnsi="Open Sans" w:cs="Open Sans" w:eastAsiaTheme="minorEastAsia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 </w:t>
            </w:r>
            <w:r w:rsidRPr="5C624F41" w:rsidR="000B7D8D">
              <w:rPr>
                <w:rStyle w:val="Hyperlink"/>
                <w:rFonts w:ascii="Open Sans" w:hAnsi="Open Sans" w:cs="Open Sans" w:eastAsiaTheme="minorEastAsia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</w:t>
            </w:r>
          </w:p>
        </w:tc>
      </w:tr>
      <w:tr w:rsidRPr="00386E4E" w:rsidR="003A35B1" w:rsidTr="7940F526" w14:paraId="05CCE77F" w14:textId="77777777">
        <w:trPr>
          <w:trHeight w:val="6229"/>
        </w:trPr>
        <w:tc>
          <w:tcPr>
            <w:tcW w:w="10170" w:type="dxa"/>
            <w:gridSpan w:val="2"/>
            <w:tcMar/>
            <w:vAlign w:val="center"/>
          </w:tcPr>
          <w:p w:rsidRPr="00386E4E" w:rsidR="004F3659" w:rsidP="000B7D8D" w:rsidRDefault="00F920F1" w14:paraId="2B01C6BF" w14:textId="3DE0943F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 w:val="1"/>
                <w:bCs w:val="1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 w:rsidR="00F920F1">
              <w:rPr>
                <w:rFonts w:ascii="Open Sans" w:hAnsi="Open Sans" w:cs="Open Sans"/>
                <w:b w:val="1"/>
                <w:bCs w:val="1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</w:t>
            </w:r>
            <w:r w:rsidR="00386E4E">
              <w:rPr>
                <w:rFonts w:ascii="Open Sans" w:hAnsi="Open Sans" w:cs="Open Sans"/>
                <w:b w:val="1"/>
                <w:bCs w:val="1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</w:t>
            </w:r>
            <w:r w:rsidR="00386E4E">
              <w:rPr>
                <w:rFonts w:ascii="Open Sans" w:hAnsi="Open Sans" w:cs="Open Sans"/>
                <w:b w:val="1"/>
                <w:bCs w:val="1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: </w:t>
            </w:r>
          </w:p>
          <w:p w:rsidR="001A30DF" w:rsidP="000B7D8D" w:rsidRDefault="004F3659" w14:paraId="00D1D2A8" w14:textId="77777777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</w:t>
            </w:r>
            <w:proofErr w:type="gram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high-potential</w:t>
            </w:r>
            <w:proofErr w:type="gram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individual</w:t>
            </w:r>
            <w:r w:rsidR="002117DA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,</w:t>
            </w:r>
            <w:r w:rsidRPr="00386E4E" w:rsidR="002117DA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an effective </w:t>
            </w:r>
          </w:p>
          <w:p w:rsidRPr="00386E4E" w:rsidR="004F3659" w:rsidP="001A30DF" w:rsidRDefault="002117DA" w14:paraId="7E326041" w14:textId="786CCBC2">
            <w:pPr>
              <w:pStyle w:val="Heading1"/>
              <w:ind w:left="360"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leader and</w:t>
            </w:r>
            <w:r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willing to</w:t>
            </w: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succeed in her career</w:t>
            </w:r>
            <w:r w:rsidRPr="00386E4E" w:rsidR="004F3659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</w:t>
            </w:r>
          </w:p>
          <w:p w:rsidRPr="002117DA" w:rsidR="004F3659" w:rsidP="7940F526" w:rsidRDefault="004F3659" w14:paraId="384EF3A8" w14:textId="4062FA9F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7940F526" w:rsidR="745711A6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She may actively </w:t>
            </w:r>
            <w:r w:rsidRPr="7940F526" w:rsidR="745711A6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>contribute</w:t>
            </w:r>
            <w:r w:rsidRPr="7940F526" w:rsidR="745711A6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to her community/iwi</w:t>
            </w:r>
            <w:r w:rsidRPr="7940F526" w:rsidR="1F0C9EE4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>, is</w:t>
            </w:r>
            <w:r w:rsidRPr="7940F526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</w:t>
            </w:r>
            <w:r w:rsidRPr="7940F526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>intellectually curious and willing to step outside her comfort zone</w:t>
            </w:r>
          </w:p>
          <w:p w:rsidRPr="002117DA" w:rsidR="004F3659" w:rsidP="002117DA" w:rsidRDefault="004F3659" w14:paraId="691DF77E" w14:textId="29E859A2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</w:t>
            </w:r>
            <w:proofErr w:type="gram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is able to</w:t>
            </w:r>
            <w:proofErr w:type="gram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challenge peers, yet also </w:t>
            </w:r>
            <w:proofErr w:type="spell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</w:t>
            </w:r>
            <w:r w:rsidR="002117DA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-</w:t>
            </w:r>
            <w:r w:rsidRPr="00386E4E" w:rsidR="002117DA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is </w:t>
            </w:r>
            <w:r w:rsidRPr="00386E4E" w:rsidR="002117DA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 xml:space="preserve">interested in supporting women </w:t>
            </w:r>
            <w:r w:rsidR="002117DA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 xml:space="preserve">to </w:t>
            </w:r>
            <w:r w:rsidRPr="00386E4E" w:rsidR="002117DA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perform at their best</w:t>
            </w:r>
          </w:p>
          <w:p w:rsidRPr="002117DA" w:rsidR="004F3659" w:rsidP="002117DA" w:rsidRDefault="004F3659" w14:paraId="3342D397" w14:textId="0705AF2B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="002117DA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="002117DA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or </w:t>
            </w:r>
            <w:proofErr w:type="gramStart"/>
            <w:r w:rsidRPr="00386E4E" w:rsidR="002117DA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running</w:t>
            </w:r>
            <w:proofErr w:type="gramEnd"/>
            <w:r w:rsidRPr="00386E4E" w:rsidR="002117DA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her own business</w:t>
            </w:r>
          </w:p>
          <w:p w:rsidRPr="002117DA" w:rsidR="004F3659" w:rsidP="000B7D8D" w:rsidRDefault="004F3659" w14:paraId="3E4E50DC" w14:textId="77777777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:rsidRPr="002522D2" w:rsidR="002117DA" w:rsidP="000B7D8D" w:rsidRDefault="002117DA" w14:paraId="3A6B4AE5" w14:textId="4124FD4C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</w:t>
            </w:r>
          </w:p>
          <w:p w:rsidR="002522D2" w:rsidP="000B7D8D" w:rsidRDefault="002522D2" w14:paraId="5D80ECC6" w14:textId="77777777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Pr="00386E4E" w:rsidR="00F132D7" w:rsidP="000B7D8D" w:rsidRDefault="00F132D7" w14:paraId="36085480" w14:textId="2092363B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 w:rsidR="0705DC2A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or TSB TRUST </w:t>
            </w:r>
            <w:r w:rsidRPr="00386E4E" w:rsidR="0705DC2A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– NOT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 w:rsidR="0705DC2A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FOR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-</w:t>
            </w:r>
            <w:r w:rsidRPr="00386E4E" w:rsidR="0705DC2A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PROFIT/COMMUNITY </w:t>
            </w:r>
            <w:r w:rsidRPr="00386E4E" w:rsidR="50FA49D4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SCHOLARSHIP CRITERIA</w:t>
            </w:r>
            <w:r w:rsidR="00F12738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:rsidRPr="00E62731" w:rsidR="00F132D7" w:rsidP="000B7D8D" w:rsidRDefault="00F132D7" w14:paraId="789E93E7" w14:textId="73F3A5D3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hAnsi="Open Sans" w:cs="Open Sans" w:eastAsiaTheme="minorHAnsi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hAnsi="Open Sans" w:cs="Open Sans" w:eastAsiaTheme="minorHAnsi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hAnsi="Open Sans" w:cs="Open Sans" w:eastAsiaTheme="minorHAnsi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2117DA">
              <w:rPr>
                <w:rStyle w:val="Hyperlink"/>
                <w:rFonts w:ascii="Open Sans" w:hAnsi="Open Sans" w:cs="Open Sans" w:eastAsiaTheme="minorHAnsi"/>
                <w:bCs w:val="0"/>
                <w:color w:val="auto"/>
                <w:sz w:val="20"/>
                <w:szCs w:val="20"/>
                <w:u w:val="none"/>
              </w:rPr>
              <w:t xml:space="preserve"> or </w:t>
            </w:r>
            <w:r w:rsidR="00E62731">
              <w:rPr>
                <w:rStyle w:val="Hyperlink"/>
                <w:rFonts w:ascii="Open Sans" w:hAnsi="Open Sans" w:cs="Open Sans" w:eastAsiaTheme="minorHAnsi"/>
                <w:bCs w:val="0"/>
                <w:color w:val="auto"/>
                <w:sz w:val="20"/>
                <w:szCs w:val="20"/>
                <w:u w:val="none"/>
              </w:rPr>
              <w:t>Community</w:t>
            </w:r>
            <w:r w:rsidRPr="00E62731">
              <w:rPr>
                <w:rStyle w:val="Hyperlink"/>
                <w:rFonts w:ascii="Open Sans" w:hAnsi="Open Sans" w:cs="Open Sans" w:eastAsiaTheme="minorHAnsi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:rsidR="002117DA" w:rsidP="002117DA" w:rsidRDefault="002117DA" w14:paraId="1B625634" w14:textId="77777777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</w:t>
            </w:r>
            <w:proofErr w:type="gram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high-potential</w:t>
            </w:r>
            <w:proofErr w:type="gram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individual</w:t>
            </w:r>
            <w:r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,</w:t>
            </w: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an effective </w:t>
            </w:r>
          </w:p>
          <w:p w:rsidRPr="00386E4E" w:rsidR="002117DA" w:rsidP="002117DA" w:rsidRDefault="002117DA" w14:paraId="10DE3B59" w14:textId="6202AAE1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leader and</w:t>
            </w:r>
            <w:r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willing to</w:t>
            </w: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succeed in her career </w:t>
            </w:r>
          </w:p>
          <w:p w:rsidRPr="002117DA" w:rsidR="002117DA" w:rsidP="527ACD32" w:rsidRDefault="002117DA" w14:paraId="4EC0AE03" w14:textId="27FD158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7940F526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She may actively </w:t>
            </w:r>
            <w:r w:rsidRPr="7940F526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>contribute</w:t>
            </w:r>
            <w:r w:rsidRPr="7940F526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 to her community/</w:t>
            </w:r>
            <w:r w:rsidRPr="7940F526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>iwi</w:t>
            </w:r>
            <w:r w:rsidRPr="7940F526" w:rsidR="7C757FE9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, </w:t>
            </w:r>
            <w:r w:rsidRPr="7940F526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is </w:t>
            </w:r>
            <w:r w:rsidRPr="7940F526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 xml:space="preserve">intellectually curious and willing to step outside </w:t>
            </w:r>
          </w:p>
          <w:p w:rsidRPr="002117DA" w:rsidR="002117DA" w:rsidP="527ACD32" w:rsidRDefault="002117DA" w14:paraId="4DE96E20" w14:textId="1B38F41F">
            <w:pPr>
              <w:pStyle w:val="Heading1"/>
              <w:ind w:left="360" w:right="-454"/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527ACD32" w:rsidR="002117DA">
              <w:rPr>
                <w:rStyle w:val="Hyperlink"/>
                <w:rFonts w:ascii="Open Sans" w:hAnsi="Open Sans" w:eastAsia="Calibri" w:cs="Open Sans" w:eastAsiaTheme="minorAscii"/>
                <w:b w:val="0"/>
                <w:bCs w:val="0"/>
                <w:color w:val="000000" w:themeColor="text1" w:themeTint="FF" w:themeShade="FF"/>
                <w:sz w:val="20"/>
                <w:szCs w:val="20"/>
                <w:u w:val="none"/>
              </w:rPr>
              <w:t>her comfort zone</w:t>
            </w:r>
          </w:p>
          <w:p w:rsidRPr="002117DA" w:rsidR="002117DA" w:rsidP="002117DA" w:rsidRDefault="002117DA" w14:paraId="01A931D6" w14:textId="77777777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</w:t>
            </w:r>
            <w:proofErr w:type="gram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is able to</w:t>
            </w:r>
            <w:proofErr w:type="gram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challenge peers, yet also </w:t>
            </w:r>
            <w:proofErr w:type="spellStart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</w:t>
            </w:r>
            <w:r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-</w:t>
            </w: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 xml:space="preserve">interested in supporting women </w:t>
            </w:r>
            <w:r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 xml:space="preserve">to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perform at their best</w:t>
            </w:r>
          </w:p>
          <w:p w:rsidRPr="002117DA" w:rsidR="00F12738" w:rsidP="00F12738" w:rsidRDefault="00F132D7" w14:paraId="5E75A6FF" w14:textId="77777777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:rsidRPr="002117DA" w:rsidR="002117DA" w:rsidP="002117DA" w:rsidRDefault="002117DA" w14:paraId="34F067DA" w14:textId="73B6471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 w:eastAsiaTheme="minorHAnsi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</w:tc>
      </w:tr>
    </w:tbl>
    <w:p w:rsidR="009F125E" w:rsidP="003A35B1" w:rsidRDefault="009F125E" w14:paraId="20D9A9B0" w14:textId="77777777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:rsidR="00FC3E4A" w:rsidP="003A35B1" w:rsidRDefault="00FC3E4A" w14:paraId="594F8167" w14:textId="77777777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:rsidRPr="00386E4E" w:rsidR="00FC3E4A" w:rsidP="003A35B1" w:rsidRDefault="00FC3E4A" w14:paraId="5A243CA9" w14:textId="77777777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Pr="00386E4E" w:rsidR="009F125E" w:rsidTr="7940F526" w14:paraId="2F3ADD01" w14:textId="77777777">
        <w:trPr>
          <w:trHeight w:val="1591"/>
        </w:trPr>
        <w:tc>
          <w:tcPr>
            <w:tcW w:w="10201" w:type="dxa"/>
            <w:tcMar/>
            <w:vAlign w:val="center"/>
          </w:tcPr>
          <w:p w:rsidRPr="00386E4E" w:rsidR="009F125E" w:rsidP="00F12738" w:rsidRDefault="001F7D3E" w14:paraId="3B37FCFB" w14:textId="5672799A">
            <w:pPr>
              <w:pStyle w:val="Heading2"/>
              <w:ind w:left="0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IMPORTANT </w:t>
            </w:r>
            <w:r w:rsidRPr="00386E4E" w:rsidR="00386E4E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INFORMATION:</w:t>
            </w:r>
          </w:p>
          <w:p w:rsidRPr="00386E4E" w:rsidR="009F125E" w:rsidP="00F12738" w:rsidRDefault="008E3FF0" w14:paraId="6DF0FE00" w14:textId="1A087EF3">
            <w:pPr>
              <w:pStyle w:val="Heading2"/>
              <w:ind w:left="0"/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>F</w:t>
            </w:r>
            <w:r w:rsidRPr="00386E4E" w:rsidR="003317E9"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ull/partial </w:t>
            </w:r>
            <w:r w:rsidRPr="00386E4E" w:rsidR="009F125E"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Pr="00386E4E" w:rsidR="003317E9"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>inclu</w:t>
            </w:r>
            <w:r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>de</w:t>
            </w:r>
            <w:r w:rsidRPr="00386E4E" w:rsidR="003317E9"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course materials, catering &amp; graduation</w:t>
            </w:r>
          </w:p>
          <w:p w:rsidRPr="00386E4E" w:rsidR="009F125E" w:rsidP="00F12738" w:rsidRDefault="008E3FF0" w14:paraId="514D3784" w14:textId="0C9C84F8">
            <w:pPr>
              <w:pStyle w:val="Heading2"/>
              <w:ind w:left="0"/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Cost </w:t>
            </w:r>
            <w:r w:rsidRPr="00386E4E" w:rsidR="003317E9"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>DOES NOT COVER TRAVEL</w:t>
            </w:r>
            <w:r w:rsidRPr="00386E4E" w:rsidR="009F125E"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accommodatio</w:t>
            </w:r>
            <w:r w:rsidR="00723EB9"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>n</w:t>
            </w:r>
            <w:r w:rsidRPr="00386E4E" w:rsidR="009F125E">
              <w:rPr>
                <w:rFonts w:ascii="Open Sans" w:hAnsi="Open Sans" w:cs="Open Sans" w:eastAsiaTheme="minorHAnsi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:rsidRPr="001A30DF" w:rsidR="00E62731" w:rsidP="00F12738" w:rsidRDefault="003317E9" w14:paraId="1A57A3FD" w14:textId="37A320F8">
            <w:pPr>
              <w:pStyle w:val="Heading2"/>
              <w:ind w:left="0"/>
              <w:rPr>
                <w:rFonts w:ascii="Open Sans" w:hAnsi="Open Sans" w:cs="Open Sans" w:eastAsiaTheme="minorHAnsi"/>
                <w:i/>
                <w:iCs/>
                <w:spacing w:val="1"/>
                <w:sz w:val="20"/>
                <w:szCs w:val="20"/>
                <w:lang w:val="en-NZ"/>
              </w:rPr>
            </w:pPr>
            <w:r w:rsidRPr="001A30DF">
              <w:rPr>
                <w:rFonts w:ascii="Open Sans" w:hAnsi="Open Sans" w:cs="Open Sans" w:eastAsiaTheme="minorHAnsi"/>
                <w:i/>
                <w:iCs/>
                <w:spacing w:val="1"/>
                <w:sz w:val="16"/>
                <w:szCs w:val="16"/>
                <w:lang w:val="en-NZ"/>
              </w:rPr>
              <w:t>You must be able to attend all dates for your chosen programme location</w:t>
            </w:r>
            <w:r w:rsidRPr="001A30DF" w:rsidR="00723EB9">
              <w:rPr>
                <w:rFonts w:ascii="Open Sans" w:hAnsi="Open Sans" w:cs="Open Sans" w:eastAsiaTheme="minorHAnsi"/>
                <w:i/>
                <w:iCs/>
                <w:spacing w:val="1"/>
                <w:sz w:val="16"/>
                <w:szCs w:val="16"/>
                <w:lang w:val="en-NZ"/>
              </w:rPr>
              <w:t>, alternative options might not be available</w:t>
            </w:r>
          </w:p>
        </w:tc>
      </w:tr>
      <w:tr w:rsidRPr="00386E4E" w:rsidR="006E691E" w:rsidTr="7940F526" w14:paraId="09E2D9BA" w14:textId="77777777">
        <w:trPr>
          <w:trHeight w:val="3527"/>
        </w:trPr>
        <w:tc>
          <w:tcPr>
            <w:tcW w:w="10201" w:type="dxa"/>
            <w:tcMar/>
            <w:vAlign w:val="center"/>
          </w:tcPr>
          <w:p w:rsidRPr="00386E4E" w:rsidR="006E691E" w:rsidP="00F12738" w:rsidRDefault="00386E4E" w14:paraId="003D3CC5" w14:textId="0E3F25FD">
            <w:pPr>
              <w:pStyle w:val="Heading1"/>
              <w:ind w:left="0" w:right="-489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PLEASE HIGHLIGHT </w:t>
            </w:r>
            <w:r w:rsidR="008E3FF0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WHAT </w:t>
            </w:r>
            <w:r w:rsidRPr="00386E4E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YOU WOULD LIKE TO APPLY FOR:</w:t>
            </w:r>
          </w:p>
          <w:p w:rsidRPr="00386E4E" w:rsidR="003F11F8" w:rsidP="00F12738" w:rsidRDefault="003F11F8" w14:paraId="512D3E11" w14:textId="77777777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</w:p>
          <w:p w:rsidRPr="00386E4E" w:rsidR="003F11F8" w:rsidP="00F12738" w:rsidRDefault="00F920F1" w14:paraId="4FB2F2AF" w14:textId="77777777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:rsidR="003F11F8" w:rsidP="00F12738" w:rsidRDefault="003F11F8" w14:paraId="1F14FB9E" w14:textId="7F345782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 w:eastAsiaTheme="minorHAnsi"/>
                <w:lang w:val="en-NZ"/>
              </w:rPr>
            </w:pPr>
            <w:r w:rsidRPr="00F12738">
              <w:rPr>
                <w:rFonts w:ascii="Open Sans" w:hAnsi="Open Sans" w:cs="Open Sans" w:eastAsiaTheme="minorHAnsi"/>
                <w:lang w:val="en-NZ"/>
              </w:rPr>
              <w:t>(Valued at $5,000 per scholarship, covers programme fees only</w:t>
            </w:r>
            <w:r w:rsidRPr="00F12738" w:rsidR="00F12738">
              <w:rPr>
                <w:rFonts w:ascii="Open Sans" w:hAnsi="Open Sans" w:cs="Open Sans" w:eastAsiaTheme="minorHAnsi"/>
                <w:lang w:val="en-NZ"/>
              </w:rPr>
              <w:t>, subject to approval by The Tindall Foundation</w:t>
            </w:r>
            <w:r w:rsidRPr="00F12738">
              <w:rPr>
                <w:rFonts w:ascii="Open Sans" w:hAnsi="Open Sans" w:cs="Open Sans" w:eastAsiaTheme="minorHAnsi"/>
                <w:lang w:val="en-NZ"/>
              </w:rPr>
              <w:t>)</w:t>
            </w:r>
          </w:p>
          <w:p w:rsidRPr="00386E4E" w:rsidR="00111ACF" w:rsidP="00111ACF" w:rsidRDefault="00111ACF" w14:paraId="54D244DD" w14:textId="77777777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</w:p>
          <w:p w:rsidRPr="00386E4E" w:rsidR="00111ACF" w:rsidP="00111ACF" w:rsidRDefault="00111ACF" w14:paraId="21A8BF88" w14:textId="0773CF64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THE TINDALL FOUNDATION - NOT FOR PROFIT/COMMUNITY – ACTIVATE SCHOLARSHIP (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PARTIAL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)</w:t>
            </w:r>
          </w:p>
          <w:p w:rsidRPr="00F12738" w:rsidR="00111ACF" w:rsidP="00F12738" w:rsidRDefault="00111ACF" w14:paraId="45E3F246" w14:textId="0834A463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 w:eastAsiaTheme="minorHAnsi"/>
                <w:lang w:val="en-NZ"/>
              </w:rPr>
            </w:pPr>
            <w:r w:rsidRPr="00F12738">
              <w:rPr>
                <w:rFonts w:ascii="Open Sans" w:hAnsi="Open Sans" w:cs="Open Sans" w:eastAsiaTheme="minorHAnsi"/>
                <w:lang w:val="en-NZ"/>
              </w:rPr>
              <w:t>(Valued at $5,000 per scholarship, covers programme fees only, subject to approval by The Tindall Foundation)</w:t>
            </w:r>
          </w:p>
          <w:p w:rsidRPr="00386E4E" w:rsidR="00F12738" w:rsidP="00F12738" w:rsidRDefault="00F12738" w14:paraId="20B075B5" w14:textId="77777777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 w:eastAsiaTheme="minorHAnsi"/>
                <w:sz w:val="20"/>
                <w:szCs w:val="20"/>
                <w:lang w:val="en-NZ"/>
              </w:rPr>
            </w:pPr>
          </w:p>
          <w:p w:rsidRPr="00386E4E" w:rsidR="00111ACF" w:rsidP="00111ACF" w:rsidRDefault="00111ACF" w14:paraId="17B8C21C" w14:textId="48FEDF4F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 xml:space="preserve">THE TINDALL FOUNDATION 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–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 xml:space="preserve"> 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 xml:space="preserve">MAORI 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/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PACIFIC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 xml:space="preserve"> – ACTIVATE SCHOLARSHIP (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FULL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)</w:t>
            </w:r>
          </w:p>
          <w:p w:rsidRPr="00F12738" w:rsidR="00111ACF" w:rsidP="00111ACF" w:rsidRDefault="00111ACF" w14:paraId="25FB7D9F" w14:textId="77777777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 w:eastAsiaTheme="minorHAnsi"/>
                <w:lang w:val="en-NZ"/>
              </w:rPr>
            </w:pPr>
            <w:r w:rsidRPr="00F12738">
              <w:rPr>
                <w:rFonts w:ascii="Open Sans" w:hAnsi="Open Sans" w:cs="Open Sans" w:eastAsiaTheme="minorHAnsi"/>
                <w:lang w:val="en-NZ"/>
              </w:rPr>
              <w:t>(Valued at $5,000 per scholarship, covers programme fees only, subject to approval by The Tindall Foundation)</w:t>
            </w:r>
          </w:p>
          <w:p w:rsidR="006E691E" w:rsidP="00F12738" w:rsidRDefault="006E691E" w14:paraId="13D68BCA" w14:textId="77777777">
            <w:pPr>
              <w:rPr>
                <w:sz w:val="18"/>
                <w:szCs w:val="18"/>
              </w:rPr>
            </w:pPr>
          </w:p>
          <w:p w:rsidRPr="00386E4E" w:rsidR="00111ACF" w:rsidP="00111ACF" w:rsidRDefault="00111ACF" w14:paraId="28BD7995" w14:textId="24473212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 xml:space="preserve">THE TINDALL FOUNDATION 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–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 xml:space="preserve"> 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 xml:space="preserve">MAORI 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/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PACIFIC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 xml:space="preserve"> – ACTIVATE SCHOLARSHIP (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PARTIAL</w:t>
            </w:r>
            <w:r w:rsidRPr="00F12738"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)</w:t>
            </w:r>
          </w:p>
          <w:p w:rsidRPr="00F12738" w:rsidR="00111ACF" w:rsidP="00111ACF" w:rsidRDefault="00111ACF" w14:paraId="07EE219F" w14:textId="77777777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 w:eastAsiaTheme="minorHAnsi"/>
                <w:lang w:val="en-NZ"/>
              </w:rPr>
            </w:pPr>
            <w:r w:rsidRPr="00F12738">
              <w:rPr>
                <w:rFonts w:ascii="Open Sans" w:hAnsi="Open Sans" w:cs="Open Sans" w:eastAsiaTheme="minorHAnsi"/>
                <w:lang w:val="en-NZ"/>
              </w:rPr>
              <w:t>(Valued at $5,000 per scholarship, covers programme fees only, subject to approval by The Tindall Foundation)</w:t>
            </w:r>
          </w:p>
          <w:p w:rsidRPr="00F12738" w:rsidR="00111ACF" w:rsidP="00F12738" w:rsidRDefault="00111ACF" w14:paraId="0305A04A" w14:textId="34F771D3">
            <w:pPr>
              <w:rPr>
                <w:sz w:val="18"/>
                <w:szCs w:val="18"/>
              </w:rPr>
            </w:pPr>
          </w:p>
        </w:tc>
      </w:tr>
      <w:tr w:rsidRPr="00386E4E" w:rsidR="009F125E" w:rsidTr="7940F526" w14:paraId="13F6673A" w14:textId="77777777">
        <w:trPr>
          <w:trHeight w:val="3535"/>
        </w:trPr>
        <w:tc>
          <w:tcPr>
            <w:tcW w:w="10201" w:type="dxa"/>
            <w:tcMar/>
            <w:vAlign w:val="center"/>
          </w:tcPr>
          <w:p w:rsidR="003F11F8" w:rsidP="00F12738" w:rsidRDefault="00386E4E" w14:paraId="5EC779CE" w14:textId="04239C1B">
            <w:pPr>
              <w:pStyle w:val="Heading1"/>
              <w:ind w:left="0" w:right="-489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:rsidR="002117DA" w:rsidP="00F12738" w:rsidRDefault="002117DA" w14:paraId="47937B7C" w14:textId="77777777">
            <w:pPr>
              <w:pStyle w:val="Heading1"/>
              <w:ind w:left="0" w:right="-489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="002117DA" w:rsidP="5C624F41" w:rsidRDefault="002117DA" w14:paraId="7B5CEA0E" w14:textId="3606F7E3">
            <w:pPr>
              <w:pStyle w:val="Heading1"/>
              <w:ind w:left="0" w:right="-489"/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</w:pP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5C624F41">
              <w:rPr>
                <w:rFonts w:ascii="Open Sans" w:hAnsi="Open Sans" w:cs="Open Sans" w:eastAsiaTheme="minorEastAsia"/>
                <w:sz w:val="20"/>
                <w:szCs w:val="20"/>
                <w:lang w:val="en-NZ"/>
              </w:rPr>
              <w:t xml:space="preserve">AUCKLAND #1 </w: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[March 17</w:t>
            </w:r>
            <w:r w:rsidRPr="5C624F41" w:rsidR="49E9026F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, April 10</w:t>
            </w:r>
            <w:r w:rsidRPr="5C624F41" w:rsidR="22C37C9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, May </w:t>
            </w:r>
            <w:r w:rsidRPr="5C624F41" w:rsidR="68E8346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13</w:t>
            </w:r>
            <w:r w:rsidRPr="5C624F41" w:rsidR="68E8346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 w:rsidR="68E8346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,</w: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 June 12</w: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proofErr w:type="gramStart"/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:rsidR="002117DA" w:rsidP="00F12738" w:rsidRDefault="002117DA" w14:paraId="0BA55317" w14:textId="77777777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</w:p>
          <w:p w:rsidR="002117DA" w:rsidP="7940F526" w:rsidRDefault="002117DA" w14:paraId="63C6E2C4" w14:textId="3423889A">
            <w:pPr>
              <w:pStyle w:val="Heading1"/>
              <w:ind w:left="0" w:right="-489"/>
              <w:rPr>
                <w:rFonts w:ascii="Open Sans" w:hAnsi="Open Sans" w:eastAsia="ＭＳ 明朝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</w:pPr>
            <w:r w:rsidRPr="7940F526">
              <w:rPr>
                <w:rFonts w:ascii="Open Sans" w:hAnsi="Open Sans" w:eastAsia="ＭＳ 明朝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7940F526">
              <w:rPr>
                <w:rFonts w:ascii="Open Sans" w:hAnsi="Open Sans" w:eastAsia="ＭＳ 明朝" w:cs="Open Sans" w:eastAsiaTheme="minorEastAsia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</w:r>
            <w:r w:rsidRPr="7940F526">
              <w:rPr>
                <w:rFonts w:ascii="Open Sans" w:hAnsi="Open Sans" w:eastAsia="ＭＳ 明朝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7940F526">
              <w:rPr>
                <w:rFonts w:ascii="Open Sans" w:hAnsi="Open Sans" w:eastAsia="ＭＳ 明朝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7940F526" w:rsidR="002117DA">
              <w:rPr>
                <w:rFonts w:ascii="Open Sans" w:hAnsi="Open Sans" w:eastAsia="ＭＳ 明朝" w:cs="Open Sans" w:eastAsiaTheme="minorEastAsia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7940F526" w:rsidR="002117DA">
              <w:rPr>
                <w:rFonts w:ascii="Open Sans" w:hAnsi="Open Sans" w:eastAsia="ＭＳ 明朝" w:cs="Open Sans" w:eastAsiaTheme="minorEastAsia"/>
                <w:sz w:val="20"/>
                <w:szCs w:val="20"/>
                <w:lang w:val="en-NZ"/>
              </w:rPr>
              <w:t>AUCKLAND #2</w:t>
            </w:r>
            <w:r w:rsidRPr="7940F526" w:rsidR="002117DA">
              <w:rPr>
                <w:rFonts w:ascii="Open Sans" w:hAnsi="Open Sans" w:eastAsia="ＭＳ 明朝" w:cs="Open Sans" w:eastAsiaTheme="minorEastAsia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7940F526" w:rsidR="002117DA">
              <w:rPr>
                <w:rFonts w:ascii="Open Sans" w:hAnsi="Open Sans" w:eastAsia="ＭＳ 明朝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[June 19th, July 23rd, August 14th, </w:t>
            </w:r>
            <w:r w:rsidRPr="7940F526" w:rsidR="799C78C7">
              <w:rPr>
                <w:rFonts w:ascii="Open Sans" w:hAnsi="Open Sans" w:eastAsia="ＭＳ 明朝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October 9</w:t>
            </w:r>
            <w:r w:rsidRPr="7940F526" w:rsidR="002117DA">
              <w:rPr>
                <w:rFonts w:ascii="Open Sans" w:hAnsi="Open Sans" w:eastAsia="ＭＳ 明朝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7940F526" w:rsidR="002117DA">
              <w:rPr>
                <w:rFonts w:ascii="Open Sans" w:hAnsi="Open Sans" w:eastAsia="ＭＳ 明朝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r w:rsidRPr="7940F526" w:rsidR="002117DA">
              <w:rPr>
                <w:rFonts w:ascii="Open Sans" w:hAnsi="Open Sans" w:eastAsia="ＭＳ 明朝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:rsidR="002117DA" w:rsidP="002117DA" w:rsidRDefault="002117DA" w14:paraId="3C730B08" w14:textId="77777777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color w:val="7F7F7F" w:themeColor="text1" w:themeTint="80"/>
                <w:sz w:val="20"/>
                <w:szCs w:val="20"/>
                <w:lang w:val="en-NZ"/>
              </w:rPr>
            </w:pPr>
          </w:p>
          <w:p w:rsidRPr="00386E4E" w:rsidR="002117DA" w:rsidP="002117DA" w:rsidRDefault="002117DA" w14:paraId="1D620860" w14:textId="6423C835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hAnsi="Open Sans" w:cs="Open Sans" w:eastAsiaTheme="minorHAnsi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>
              <w:rPr>
                <w:rFonts w:ascii="Open Sans" w:hAnsi="Open Sans" w:cs="Open Sans" w:eastAsiaTheme="minorHAnsi"/>
                <w:bCs w:val="0"/>
                <w:sz w:val="20"/>
                <w:szCs w:val="20"/>
                <w:lang w:val="en-NZ"/>
              </w:rPr>
              <w:t>WELLINGTON</w:t>
            </w:r>
            <w:r w:rsidRPr="00386E4E"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  <w:t xml:space="preserve"> </w:t>
            </w:r>
            <w:r w:rsidRPr="00752373">
              <w:rPr>
                <w:rFonts w:ascii="Open Sans" w:hAnsi="Open Sans" w:cs="Open Sans" w:eastAsiaTheme="minorHAnsi"/>
                <w:b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Pr="00890665">
              <w:rPr>
                <w:rFonts w:ascii="Open Sans" w:hAnsi="Open Sans" w:cs="Open Sans" w:eastAsiaTheme="minorHAnsi"/>
                <w:b w:val="0"/>
                <w:color w:val="7F7F7F" w:themeColor="text1" w:themeTint="80"/>
                <w:sz w:val="20"/>
                <w:szCs w:val="20"/>
                <w:lang w:val="en-NZ"/>
              </w:rPr>
              <w:t>April 9th, May 14th, June 17th, July 22</w:t>
            </w:r>
            <w:r w:rsidRPr="00890665">
              <w:rPr>
                <w:rFonts w:ascii="Open Sans" w:hAnsi="Open Sans" w:cs="Open Sans" w:eastAsiaTheme="minorHAnsi"/>
                <w:b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nd</w:t>
            </w:r>
            <w:proofErr w:type="gramStart"/>
            <w:r>
              <w:rPr>
                <w:rFonts w:ascii="Open Sans" w:hAnsi="Open Sans" w:cs="Open Sans" w:eastAsiaTheme="minorHAnsi"/>
                <w:b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00752373">
              <w:rPr>
                <w:rFonts w:ascii="Open Sans" w:hAnsi="Open Sans" w:cs="Open Sans" w:eastAsiaTheme="minorHAnsi"/>
                <w:b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:rsidR="00433423" w:rsidP="5C624F41" w:rsidRDefault="00433423" w14:paraId="2A61946B" w14:textId="70193470">
            <w:pPr>
              <w:pStyle w:val="Heading1"/>
              <w:ind w:left="0" w:right="-489"/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</w:pPr>
          </w:p>
          <w:p w:rsidRPr="00386E4E" w:rsidR="00433423" w:rsidP="5C624F41" w:rsidRDefault="00433423" w14:paraId="5142F494" w14:textId="29F1C922">
            <w:pPr>
              <w:pStyle w:val="Heading1"/>
              <w:ind w:left="0" w:right="-489"/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</w:pP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begin"/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5C624F41" w:rsidR="00416BDD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5C624F41" w:rsidR="00416BDD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5C624F41" w:rsidR="00416BDD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</w:r>
            <w:r w:rsidRPr="5C624F41" w:rsidR="00416BDD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5C624F41" w:rsidR="00416BDD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="004601A3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5C624F41" w:rsidR="6B1C6C40">
              <w:rPr>
                <w:rFonts w:ascii="Open Sans" w:hAnsi="Open Sans" w:cs="Open Sans" w:eastAsiaTheme="minorEastAsia"/>
                <w:sz w:val="20"/>
                <w:szCs w:val="20"/>
                <w:lang w:val="en-NZ"/>
              </w:rPr>
              <w:t xml:space="preserve">CHRISTCHURCH </w:t>
            </w:r>
            <w:r w:rsidRPr="5C624F41" w:rsidR="6B1C6C40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[May 29</w:t>
            </w:r>
            <w:r w:rsidRPr="5C624F41" w:rsidR="727B0186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 w:rsidR="6B1C6C40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Pr="5C624F41" w:rsidR="3D17C7FB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June 26</w:t>
            </w:r>
            <w:r w:rsidRPr="5C624F41" w:rsidR="3D17C7FB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 w:rsidR="6B1C6C40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Pr="5C624F41" w:rsidR="14D55668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August 4</w:t>
            </w:r>
            <w:r w:rsidRPr="5C624F41" w:rsidR="14D55668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 w:rsidR="6B1C6C40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Pr="5C624F41" w:rsidR="6237E168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September 22</w:t>
            </w:r>
            <w:r w:rsidRPr="5C624F41" w:rsidR="6237E168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nd</w:t>
            </w:r>
            <w:r w:rsidRPr="5C624F41" w:rsidR="6237E168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,</w:t>
            </w:r>
            <w:r w:rsidRPr="5C624F41" w:rsidR="6B1C6C40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 2025]</w:t>
            </w:r>
          </w:p>
          <w:p w:rsidRPr="00386E4E" w:rsidR="00433423" w:rsidP="5C624F41" w:rsidRDefault="00433423" w14:paraId="62ED65B7" w14:textId="656C9EAC">
            <w:pPr>
              <w:pStyle w:val="Heading1"/>
              <w:ind w:left="0" w:right="-489"/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</w:pPr>
          </w:p>
          <w:p w:rsidRPr="00386E4E" w:rsidR="00433423" w:rsidP="5C624F41" w:rsidRDefault="004601A3" w14:paraId="435E79B4" w14:textId="0D1291DF">
            <w:pPr>
              <w:pStyle w:val="Heading1"/>
              <w:ind w:left="0" w:right="-489"/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</w:pP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5C624F41" w:rsidR="77DE0010">
              <w:rPr>
                <w:rFonts w:ascii="Open Sans" w:hAnsi="Open Sans" w:cs="Open Sans" w:eastAsiaTheme="minorEastAsia"/>
                <w:sz w:val="20"/>
                <w:szCs w:val="20"/>
              </w:rPr>
              <w:t xml:space="preserve"> </w:t>
            </w:r>
            <w:r w:rsidRPr="5C624F41" w:rsidR="3889FCA5">
              <w:rPr>
                <w:rFonts w:ascii="Open Sans" w:hAnsi="Open Sans" w:cs="Open Sans" w:eastAsiaTheme="minorEastAsia"/>
                <w:sz w:val="20"/>
                <w:szCs w:val="20"/>
              </w:rPr>
              <w:t xml:space="preserve">HAMILTON </w:t>
            </w:r>
            <w:r w:rsidRPr="5C624F41" w:rsidR="00433423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begin"/>
            </w:r>
            <w:r w:rsidRPr="5C624F41" w:rsidR="00433423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5C624F41" w:rsidR="00433423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5C624F41" w:rsidR="00433423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5C624F41" w:rsidR="3889FCA5">
              <w:rPr>
                <w:rFonts w:ascii="Open Sans" w:hAnsi="Open Sans" w:cs="Open Sans" w:eastAsiaTheme="minorEastAsia"/>
                <w:sz w:val="20"/>
                <w:szCs w:val="20"/>
                <w:lang w:val="en-NZ"/>
              </w:rPr>
              <w:t xml:space="preserve"> </w:t>
            </w:r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[July 31</w:t>
            </w:r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st</w:t>
            </w:r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, September 15</w:t>
            </w:r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, October</w:t>
            </w:r>
            <w:r w:rsidRPr="5C624F41" w:rsidR="7CF9DC6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 21</w:t>
            </w:r>
            <w:r w:rsidRPr="5C624F41" w:rsidR="7CF9DC6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st</w:t>
            </w:r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, </w:t>
            </w:r>
            <w:r w:rsidRPr="5C624F41" w:rsidR="078A5E2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November 10</w:t>
            </w:r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proofErr w:type="gramStart"/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 2025</w:t>
            </w:r>
            <w:proofErr w:type="gramEnd"/>
            <w:r w:rsidRPr="5C624F41" w:rsidR="3889FCA5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:rsidRPr="00386E4E" w:rsidR="00433423" w:rsidP="5C624F41" w:rsidRDefault="00433423" w14:paraId="11305142" w14:textId="59D6519F">
            <w:pPr>
              <w:pStyle w:val="Heading1"/>
              <w:ind w:left="0" w:right="-489"/>
              <w:rPr>
                <w:rFonts w:ascii="Open Sans" w:hAnsi="Open Sans" w:cs="Open Sans" w:eastAsiaTheme="minorEastAsia"/>
                <w:sz w:val="20"/>
                <w:szCs w:val="20"/>
              </w:rPr>
            </w:pPr>
          </w:p>
          <w:p w:rsidRPr="001A30DF" w:rsidR="00433423" w:rsidP="5C624F41" w:rsidRDefault="00433423" w14:paraId="205F12FE" w14:textId="0853A714">
            <w:pPr>
              <w:pStyle w:val="Heading1"/>
              <w:ind w:left="0" w:right="-489"/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</w:pP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5C624F41">
              <w:rPr>
                <w:rFonts w:ascii="Open Sans" w:hAnsi="Open Sans" w:cs="Open Sans" w:eastAsiaTheme="minorEastAsia"/>
                <w:sz w:val="20"/>
                <w:szCs w:val="20"/>
                <w:lang w:val="en-NZ"/>
              </w:rPr>
              <w:t>VIRTUAL</w: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[</w:t>
            </w:r>
            <w:r w:rsidRPr="5C624F41" w:rsidR="36380B2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March 26</w:t>
            </w:r>
            <w:r w:rsidRPr="5C624F41" w:rsidR="14EB5232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 w:rsidR="36380B2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, May 12</w:t>
            </w:r>
            <w:r w:rsidRPr="5C624F41" w:rsidR="3A8E1E6B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 w:rsidR="36380B2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, June 16</w:t>
            </w:r>
            <w:r w:rsidRPr="5C624F41" w:rsidR="0BF1263A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r w:rsidRPr="5C624F41" w:rsidR="36380B2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, July 28</w:t>
            </w:r>
            <w:r w:rsidRPr="5C624F41" w:rsidR="36380B2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vertAlign w:val="superscript"/>
                <w:lang w:val="en-NZ"/>
              </w:rPr>
              <w:t>th</w:t>
            </w:r>
            <w:proofErr w:type="gramStart"/>
            <w:r w:rsidRPr="5C624F41" w:rsidR="36380B2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 xml:space="preserve"> </w:t>
            </w:r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2025</w:t>
            </w:r>
            <w:proofErr w:type="gramEnd"/>
            <w:r w:rsidRPr="5C624F41">
              <w:rPr>
                <w:rFonts w:ascii="Open Sans" w:hAnsi="Open Sans" w:cs="Open Sans" w:eastAsiaTheme="minorEastAsia"/>
                <w:b w:val="0"/>
                <w:bCs w:val="0"/>
                <w:color w:val="7F7F7F" w:themeColor="text1" w:themeTint="80"/>
                <w:sz w:val="20"/>
                <w:szCs w:val="20"/>
                <w:lang w:val="en-NZ"/>
              </w:rPr>
              <w:t>]</w:t>
            </w:r>
          </w:p>
          <w:p w:rsidRPr="00F12738" w:rsidR="00433423" w:rsidP="00752373" w:rsidRDefault="00433423" w14:paraId="3832E7E1" w14:textId="05C9A351">
            <w:pPr>
              <w:pStyle w:val="Heading1"/>
              <w:ind w:left="0" w:right="-489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</w:p>
        </w:tc>
      </w:tr>
    </w:tbl>
    <w:p w:rsidR="00586AAC" w:rsidP="003A35B1" w:rsidRDefault="00586AAC" w14:paraId="6EE2D04B" w14:textId="77777777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Pr="00386E4E" w:rsidR="00586AAC" w14:paraId="647FEB3A" w14:textId="77777777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75"/>
            </w:tblGrid>
            <w:tr w:rsidRPr="00386E4E" w:rsidR="00586AAC" w14:paraId="6CB61B85" w14:textId="77777777">
              <w:tc>
                <w:tcPr>
                  <w:tcW w:w="9919" w:type="dxa"/>
                </w:tcPr>
                <w:p w:rsidRPr="00386E4E" w:rsidR="00586AAC" w:rsidRDefault="00586AAC" w14:paraId="0E5DBE3E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Pr="00386E4E" w:rsidR="00586AAC" w14:paraId="741FCB5C" w14:textId="77777777">
                    <w:tc>
                      <w:tcPr>
                        <w:tcW w:w="10008" w:type="dxa"/>
                      </w:tcPr>
                      <w:p w:rsidRPr="00386E4E" w:rsidR="00586AAC" w:rsidRDefault="00586AAC" w14:paraId="3D5800B4" w14:textId="77777777">
                        <w:pPr>
                          <w:pStyle w:val="Heading2"/>
                          <w:ind w:left="0"/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1A30DF">
                          <w:rPr>
                            <w:rFonts w:ascii="Open Sans" w:hAnsi="Open Sans" w:cs="Open Sans" w:eastAsiaTheme="minorHAnsi"/>
                            <w:bCs w:val="0"/>
                            <w:sz w:val="20"/>
                            <w:szCs w:val="20"/>
                            <w:lang w:val="en-NZ"/>
                          </w:rPr>
                          <w:t>Full Name</w:t>
                        </w:r>
                        <w:r w:rsidRPr="00386E4E">
                          <w:rPr>
                            <w:rFonts w:ascii="Open Sans" w:hAnsi="Open Sans" w:cs="Open Sans" w:eastAsiaTheme="minorHAnsi"/>
                            <w:b w:val="0"/>
                            <w:sz w:val="20"/>
                            <w:szCs w:val="20"/>
                            <w:lang w:val="en-NZ"/>
                          </w:rPr>
                          <w:t>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Pr="00386E4E" w:rsidR="00586AAC" w14:paraId="06E786C2" w14:textId="77777777">
                    <w:tc>
                      <w:tcPr>
                        <w:tcW w:w="10008" w:type="dxa"/>
                      </w:tcPr>
                      <w:p w:rsidRPr="00386E4E" w:rsidR="00586AAC" w:rsidRDefault="00586AAC" w14:paraId="02C97DB0" w14:textId="33A05052">
                        <w:pPr>
                          <w:pStyle w:val="Heading2"/>
                          <w:ind w:left="0"/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1A30DF">
                          <w:rPr>
                            <w:rFonts w:ascii="Open Sans" w:hAnsi="Open Sans" w:cs="Open Sans" w:eastAsiaTheme="minorHAnsi"/>
                            <w:sz w:val="20"/>
                            <w:szCs w:val="20"/>
                            <w:lang w:val="en-NZ"/>
                          </w:rPr>
                          <w:t>Eth</w:t>
                        </w:r>
                        <w:r w:rsidR="00967A44">
                          <w:rPr>
                            <w:rFonts w:ascii="Open Sans" w:hAnsi="Open Sans" w:cs="Open Sans" w:eastAsiaTheme="minorHAnsi"/>
                            <w:sz w:val="20"/>
                            <w:szCs w:val="20"/>
                            <w:lang w:val="en-NZ"/>
                          </w:rPr>
                          <w:t>ni</w:t>
                        </w:r>
                        <w:r w:rsidRPr="001A30DF">
                          <w:rPr>
                            <w:rFonts w:ascii="Open Sans" w:hAnsi="Open Sans" w:cs="Open Sans" w:eastAsiaTheme="minorHAnsi"/>
                            <w:sz w:val="20"/>
                            <w:szCs w:val="20"/>
                            <w:lang w:val="en-NZ"/>
                          </w:rPr>
                          <w:t>city</w:t>
                        </w:r>
                        <w:r w:rsidRPr="00386E4E"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Pr="00386E4E" w:rsidR="00586AAC" w14:paraId="7F7AAA01" w14:textId="77777777">
                    <w:tc>
                      <w:tcPr>
                        <w:tcW w:w="10008" w:type="dxa"/>
                      </w:tcPr>
                      <w:p w:rsidRPr="00386E4E" w:rsidR="00586AAC" w:rsidRDefault="00586AAC" w14:paraId="7B296E55" w14:textId="77777777">
                        <w:pPr>
                          <w:pStyle w:val="Heading2"/>
                          <w:ind w:left="0"/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1A30DF">
                          <w:rPr>
                            <w:rFonts w:ascii="Open Sans" w:hAnsi="Open Sans" w:cs="Open Sans" w:eastAsiaTheme="minorHAnsi"/>
                            <w:sz w:val="20"/>
                            <w:szCs w:val="20"/>
                            <w:lang w:val="en-NZ"/>
                          </w:rPr>
                          <w:t>Iwi</w:t>
                        </w:r>
                        <w:r w:rsidRPr="00386E4E"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Pr="00386E4E" w:rsidR="00586AAC" w14:paraId="5C007B38" w14:textId="77777777">
                    <w:tc>
                      <w:tcPr>
                        <w:tcW w:w="10008" w:type="dxa"/>
                      </w:tcPr>
                      <w:p w:rsidRPr="00386E4E" w:rsidR="00586AAC" w:rsidRDefault="00586AAC" w14:paraId="1FD8D217" w14:textId="77777777">
                        <w:pPr>
                          <w:pStyle w:val="Heading2"/>
                          <w:ind w:left="0"/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1A30DF">
                          <w:rPr>
                            <w:rFonts w:ascii="Open Sans" w:hAnsi="Open Sans" w:cs="Open Sans" w:eastAsiaTheme="minorHAnsi"/>
                            <w:sz w:val="20"/>
                            <w:szCs w:val="20"/>
                            <w:lang w:val="en-NZ"/>
                          </w:rPr>
                          <w:t>Language(s) spoken:</w:t>
                        </w:r>
                        <w:r w:rsidRPr="00386E4E"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Pr="00386E4E" w:rsidR="00586AAC" w14:paraId="77767B7D" w14:textId="77777777">
                    <w:tc>
                      <w:tcPr>
                        <w:tcW w:w="10008" w:type="dxa"/>
                      </w:tcPr>
                      <w:p w:rsidRPr="00386E4E" w:rsidR="00586AAC" w:rsidRDefault="00586AAC" w14:paraId="1983FC65" w14:textId="77777777">
                        <w:pPr>
                          <w:pStyle w:val="Heading2"/>
                          <w:ind w:left="0"/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1A30DF">
                          <w:rPr>
                            <w:rFonts w:ascii="Open Sans" w:hAnsi="Open Sans" w:cs="Open Sans" w:eastAsiaTheme="minorHAnsi"/>
                            <w:sz w:val="20"/>
                            <w:szCs w:val="20"/>
                            <w:lang w:val="en-NZ"/>
                          </w:rPr>
                          <w:t>Date of Birth</w:t>
                        </w:r>
                        <w:r w:rsidRPr="00386E4E"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Pr="00386E4E" w:rsidR="00586AAC" w14:paraId="364E2EAE" w14:textId="77777777">
                    <w:tc>
                      <w:tcPr>
                        <w:tcW w:w="10008" w:type="dxa"/>
                      </w:tcPr>
                      <w:p w:rsidRPr="00386E4E" w:rsidR="00586AAC" w:rsidRDefault="00586AAC" w14:paraId="176C7195" w14:textId="77777777">
                        <w:pPr>
                          <w:pStyle w:val="Heading2"/>
                          <w:ind w:left="0"/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1A30DF">
                          <w:rPr>
                            <w:rFonts w:ascii="Open Sans" w:hAnsi="Open Sans" w:cs="Open Sans" w:eastAsiaTheme="minorHAnsi"/>
                            <w:sz w:val="20"/>
                            <w:szCs w:val="20"/>
                            <w:lang w:val="en-NZ"/>
                          </w:rPr>
                          <w:t>Dietary requirements:</w:t>
                        </w:r>
                        <w:r w:rsidRPr="00386E4E">
                          <w:rPr>
                            <w:rFonts w:ascii="Open Sans" w:hAnsi="Open Sans" w:cs="Open Sans" w:eastAsiaTheme="minorHAnsi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:rsidRPr="00386E4E" w:rsidR="00586AAC" w:rsidRDefault="00586AAC" w14:paraId="7061A2F9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Pr="00386E4E" w:rsidR="00586AAC" w14:paraId="4BE52299" w14:textId="77777777">
              <w:tc>
                <w:tcPr>
                  <w:tcW w:w="9919" w:type="dxa"/>
                </w:tcPr>
                <w:p w:rsidRPr="00386E4E" w:rsidR="00586AAC" w:rsidRDefault="00586AAC" w14:paraId="214AC144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:rsidRPr="00386E4E" w:rsidR="00586AAC" w:rsidRDefault="00586AAC" w14:paraId="306D19B4" w14:textId="77777777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:rsidRPr="00386E4E" w:rsidR="007254BD" w:rsidP="003A35B1" w:rsidRDefault="007254BD" w14:paraId="59324AA0" w14:textId="77777777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Pr="00386E4E" w:rsidR="003317E9" w:rsidTr="59146DDB" w14:paraId="6EE4F342" w14:textId="77777777">
        <w:tc>
          <w:tcPr>
            <w:tcW w:w="10201" w:type="dxa"/>
            <w:tcMar/>
          </w:tcPr>
          <w:p w:rsidRPr="00386E4E" w:rsidR="003317E9" w:rsidP="003A35B1" w:rsidRDefault="003317E9" w14:paraId="7965BBE1" w14:textId="77777777">
            <w:pPr>
              <w:pStyle w:val="Heading2"/>
              <w:ind w:left="0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Pr="00386E4E" w:rsidR="003317E9" w14:paraId="3E776150" w14:textId="77777777">
              <w:trPr>
                <w:trHeight w:val="330"/>
              </w:trPr>
              <w:tc>
                <w:tcPr>
                  <w:tcW w:w="4804" w:type="dxa"/>
                </w:tcPr>
                <w:p w:rsidRPr="00386E4E" w:rsidR="003317E9" w:rsidP="003A35B1" w:rsidRDefault="003317E9" w14:paraId="4EE5AC2F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Business Landline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:rsidRPr="00386E4E" w:rsidR="003317E9" w:rsidP="00F920F1" w:rsidRDefault="003317E9" w14:paraId="5C0B743E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Content>
                              <w:r w:rsidRPr="00386E4E" w:rsidR="00F920F1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Pr="00386E4E" w:rsidR="003317E9" w14:paraId="09F5A0F1" w14:textId="77777777">
              <w:trPr>
                <w:trHeight w:val="330"/>
              </w:trPr>
              <w:tc>
                <w:tcPr>
                  <w:tcW w:w="4804" w:type="dxa"/>
                </w:tcPr>
                <w:p w:rsidRPr="00386E4E" w:rsidR="003317E9" w:rsidP="00F920F1" w:rsidRDefault="003317E9" w14:paraId="04DD1E65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Content>
                      <w:r w:rsidRPr="00386E4E" w:rsidR="00F920F1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:rsidRPr="00386E4E" w:rsidR="003317E9" w:rsidP="00F920F1" w:rsidRDefault="003317E9" w14:paraId="31E3C47C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Personal Email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Content>
                          <w:r w:rsidRPr="00386E4E" w:rsidR="00F920F1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3317E9" w:rsidTr="00F920F1" w14:paraId="442946F2" w14:textId="77777777">
              <w:trPr>
                <w:trHeight w:val="301"/>
              </w:trPr>
              <w:tc>
                <w:tcPr>
                  <w:tcW w:w="9919" w:type="dxa"/>
                  <w:gridSpan w:val="2"/>
                </w:tcPr>
                <w:p w:rsidRPr="00386E4E" w:rsidR="003317E9" w:rsidP="00F920F1" w:rsidRDefault="003317E9" w14:paraId="2F2BF380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Postal address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Content>
                          <w:r w:rsidRPr="00386E4E" w:rsidR="00F920F1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3317E9" w14:paraId="7849A9A9" w14:textId="77777777">
              <w:trPr>
                <w:trHeight w:val="330"/>
              </w:trPr>
              <w:tc>
                <w:tcPr>
                  <w:tcW w:w="4804" w:type="dxa"/>
                </w:tcPr>
                <w:p w:rsidRPr="00386E4E" w:rsidR="003317E9" w:rsidP="00F920F1" w:rsidRDefault="003317E9" w14:paraId="7E939CC2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PA Name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Content>
                      <w:r w:rsidRPr="00386E4E" w:rsidR="00F920F1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:rsidRPr="00386E4E" w:rsidR="003317E9" w:rsidP="003A35B1" w:rsidRDefault="003317E9" w14:paraId="7FF1BF6D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PA Email: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Pr="00386E4E" w:rsidR="003317E9" w14:paraId="09070069" w14:textId="77777777">
              <w:trPr>
                <w:trHeight w:val="330"/>
              </w:trPr>
              <w:tc>
                <w:tcPr>
                  <w:tcW w:w="4804" w:type="dxa"/>
                </w:tcPr>
                <w:p w:rsidRPr="00386E4E" w:rsidR="003317E9" w:rsidP="003A35B1" w:rsidRDefault="003317E9" w14:paraId="3CFEBC58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PA DDI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:rsidRPr="00386E4E" w:rsidR="003317E9" w:rsidP="003A35B1" w:rsidRDefault="003317E9" w14:paraId="138C50DE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PA Mobile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:rsidRPr="00386E4E" w:rsidR="003317E9" w:rsidP="003A35B1" w:rsidRDefault="003317E9" w14:paraId="6CA7729D" w14:textId="77777777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Pr="00386E4E" w:rsidR="003317E9" w:rsidTr="59146DDB" w14:paraId="6B5DCD96" w14:textId="77777777">
        <w:tc>
          <w:tcPr>
            <w:tcW w:w="10201" w:type="dxa"/>
            <w:tcMar/>
          </w:tcPr>
          <w:p w:rsidRPr="00386E4E" w:rsidR="003317E9" w:rsidP="003A35B1" w:rsidRDefault="003317E9" w14:paraId="60551F7D" w14:textId="77777777">
            <w:pPr>
              <w:pStyle w:val="Heading2"/>
              <w:ind w:left="0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Pr="00386E4E" w:rsidR="003317E9" w:rsidTr="000D2E71" w14:paraId="4400C2EB" w14:textId="77777777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:rsidRPr="00386E4E" w:rsidR="003317E9" w:rsidP="00F920F1" w:rsidRDefault="003317E9" w14:paraId="3CA5E9A2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Company/Organisation Name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:</w:t>
                  </w:r>
                  <w:r w:rsidRPr="00386E4E" w:rsidR="00F920F1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Content>
                      <w:r w:rsidRPr="00386E4E" w:rsidR="00F920F1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Pr="00386E4E" w:rsidR="003317E9" w:rsidTr="000D2E71" w14:paraId="504523E4" w14:textId="77777777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:rsidRPr="00386E4E" w:rsidR="003317E9" w:rsidP="00F920F1" w:rsidRDefault="003317E9" w14:paraId="6C428DC1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Content>
                          <w:r w:rsidRPr="00386E4E" w:rsidR="00F920F1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3317E9" w:rsidTr="000D2E71" w14:paraId="25E0CA8D" w14:textId="77777777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:rsidRPr="00386E4E" w:rsidR="003317E9" w:rsidP="00F920F1" w:rsidRDefault="003317E9" w14:paraId="077EC88F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Length of Employment:</w: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Content>
                          <w:r w:rsidRPr="00386E4E" w:rsidR="00F920F1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3317E9" w:rsidTr="000D2E71" w14:paraId="677B60D0" w14:textId="77777777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:rsidRPr="001A30DF" w:rsidR="003317E9" w:rsidP="00F920F1" w:rsidRDefault="003317E9" w14:paraId="3BC74A55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 xml:space="preserve">Please </w:t>
                  </w:r>
                  <w:r w:rsidRPr="001A30DF" w:rsidR="00F920F1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1A30DF">
                    <w:rPr>
                      <w:rFonts w:ascii="Open Sans" w:hAnsi="Open Sans" w:cs="Open Sans" w:eastAsiaTheme="minorHAnsi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Pr="00386E4E" w:rsidR="003317E9" w:rsidTr="00AA07FF" w14:paraId="3A479D36" w14:textId="77777777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:rsidRPr="00386E4E" w:rsidR="003317E9" w:rsidP="003A35B1" w:rsidRDefault="003317E9" w14:paraId="033E05C6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Pr="00386E4E" w:rsidR="00504AA9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:rsidRPr="00386E4E" w:rsidR="003317E9" w:rsidP="003A35B1" w:rsidRDefault="003317E9" w14:paraId="7D703A38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Pr="00386E4E" w:rsidR="00504AA9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:rsidRPr="00386E4E" w:rsidR="003317E9" w:rsidP="003A35B1" w:rsidRDefault="003317E9" w14:paraId="55766683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Pr="00386E4E" w:rsidR="003317E9" w:rsidTr="00AA07FF" w14:paraId="2A07FD3B" w14:textId="77777777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:rsidRPr="00386E4E" w:rsidR="003317E9" w:rsidP="003A35B1" w:rsidRDefault="003317E9" w14:paraId="6866F07D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:rsidRPr="00386E4E" w:rsidR="00386E4E" w:rsidP="003A35B1" w:rsidRDefault="00F920F1" w14:paraId="5024DD60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name="Check4" w:id="0"/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0"/>
                  <w:r w:rsidRPr="00386E4E" w:rsidR="00AA07FF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For</w:t>
                  </w:r>
                  <w:r w:rsidRPr="00386E4E" w:rsidR="008C66FF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Pr="00386E4E" w:rsidR="003317E9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Pr="00386E4E" w:rsidR="00AA07FF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Pr="00386E4E" w:rsid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:rsidRPr="00386E4E" w:rsidR="008C66FF" w:rsidP="003A35B1" w:rsidRDefault="00AA07FF" w14:paraId="314D9048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Pr="00386E4E" w:rsidR="008C66FF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:rsidRPr="00386E4E" w:rsidR="008C66FF" w:rsidP="003A35B1" w:rsidRDefault="008C66FF" w14:paraId="07A4DCEC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:rsidRPr="00386E4E" w:rsidR="003317E9" w:rsidP="003A35B1" w:rsidRDefault="008C66FF" w14:paraId="5ABBF724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:rsidRPr="00386E4E" w:rsidR="00386E4E" w:rsidP="003A35B1" w:rsidRDefault="00386E4E" w14:paraId="7804FCC3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:rsidRPr="00386E4E" w:rsidR="003317E9" w:rsidP="003A35B1" w:rsidRDefault="003317E9" w14:paraId="7261B920" w14:textId="77777777">
                  <w:pPr>
                    <w:pStyle w:val="Heading2"/>
                    <w:ind w:left="0"/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hAnsi="Open Sans" w:cs="Open Sans" w:eastAsiaTheme="minorHAnsi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Pr="00386E4E" w:rsidR="003317E9" w:rsidTr="000D2E71" w14:paraId="52D63644" w14:textId="77777777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:rsidRPr="00386E4E" w:rsidR="003317E9" w:rsidP="003A35B1" w:rsidRDefault="003317E9" w14:paraId="0F8A9CF9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:rsidRPr="00386E4E" w:rsidR="003317E9" w:rsidP="003A35B1" w:rsidRDefault="003317E9" w14:paraId="53B4BC72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:rsidRPr="00386E4E" w:rsidR="003317E9" w:rsidP="003A35B1" w:rsidRDefault="003317E9" w14:paraId="57AE3FE6" w14:textId="77777777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Pr="00386E4E" w:rsidR="003317E9" w:rsidTr="00AA07FF" w14:paraId="4D24801F" w14:textId="77777777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:rsidRPr="00386E4E" w:rsidR="003317E9" w:rsidP="003A35B1" w:rsidRDefault="003317E9" w14:paraId="7EECB520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:rsidRPr="00386E4E" w:rsidR="003317E9" w:rsidP="003A35B1" w:rsidRDefault="003317E9" w14:paraId="59ED9871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:rsidRPr="00386E4E" w:rsidR="003317E9" w:rsidP="003A35B1" w:rsidRDefault="003317E9" w14:paraId="0AFDFECC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Pr="00386E4E" w:rsidR="003317E9" w:rsidTr="000D2E71" w14:paraId="4F895A30" w14:textId="77777777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:rsidRPr="00386E4E" w:rsidR="003317E9" w:rsidP="003A35B1" w:rsidRDefault="003317E9" w14:paraId="0C53FEF4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:rsidRPr="00386E4E" w:rsidR="003317E9" w:rsidP="00386E4E" w:rsidRDefault="00126F35" w14:paraId="0D689A61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Content>
                      <w:r w:rsidRPr="00386E4E" w:rsid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:rsidRPr="00386E4E" w:rsidR="003317E9" w:rsidP="003A35B1" w:rsidRDefault="003317E9" w14:paraId="00F73683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:rsidRPr="00386E4E" w:rsidR="003317E9" w:rsidP="003A35B1" w:rsidRDefault="00126F35" w14:paraId="26F2E6B4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Content>
                      <w:r w:rsidRPr="00386E4E" w:rsid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:rsidRPr="00386E4E" w:rsidR="003317E9" w:rsidP="003A35B1" w:rsidRDefault="003317E9" w14:paraId="6355BDC3" w14:textId="77777777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Pr="00386E4E" w:rsidR="003317E9" w:rsidTr="59146DDB" w14:paraId="046FBDC1" w14:textId="77777777">
        <w:tc>
          <w:tcPr>
            <w:tcW w:w="10201" w:type="dxa"/>
            <w:tcMar/>
          </w:tcPr>
          <w:p w:rsidRPr="00386E4E" w:rsidR="0067736E" w:rsidP="003A35B1" w:rsidRDefault="0067736E" w14:paraId="08A4D4FA" w14:textId="77777777">
            <w:pPr>
              <w:pStyle w:val="Heading2"/>
              <w:tabs>
                <w:tab w:val="left" w:pos="4740"/>
              </w:tabs>
              <w:ind w:left="0"/>
              <w:rPr>
                <w:rFonts w:ascii="Open Sans" w:hAnsi="Open Sans" w:cs="Open Sans" w:eastAsiaTheme="minorHAnsi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:rsidRPr="000B23BF" w:rsidR="003317E9" w:rsidP="003A35B1" w:rsidRDefault="003317E9" w14:paraId="368B3A6F" w14:textId="77777777">
            <w:pPr>
              <w:pStyle w:val="Heading2"/>
              <w:tabs>
                <w:tab w:val="left" w:pos="4740"/>
              </w:tabs>
              <w:ind w:left="0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Pr="00386E4E" w:rsidR="003317E9" w:rsidTr="00936353" w14:paraId="68DDF885" w14:textId="77777777">
              <w:trPr>
                <w:trHeight w:val="437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:rsidRPr="001A30DF" w:rsidR="003317E9" w:rsidP="003A35B1" w:rsidRDefault="003317E9" w14:paraId="164D9655" w14:textId="0C3F907F">
                  <w:pPr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Name of Company</w:t>
                  </w:r>
                  <w:r w:rsidRPr="001A30DF" w:rsidR="00C07641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 xml:space="preserve"> #1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:rsidRPr="001A30DF" w:rsidR="003317E9" w:rsidP="003A35B1" w:rsidRDefault="003317E9" w14:paraId="398D04D5" w14:textId="3041B154">
                  <w:pPr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Title/Responsibility</w:t>
                  </w:r>
                  <w:r w:rsidRPr="001A30DF" w:rsidR="00C07641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 xml:space="preserve"> #1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:rsidRPr="001A30DF" w:rsidR="003317E9" w:rsidP="003A35B1" w:rsidRDefault="003317E9" w14:paraId="71FF43EE" w14:textId="18BEFAB6">
                  <w:pPr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936353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>From (m/</w:t>
                  </w:r>
                  <w:proofErr w:type="gramStart"/>
                  <w:r w:rsidRPr="00936353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>y)  To</w:t>
                  </w:r>
                  <w:proofErr w:type="gramEnd"/>
                  <w:r w:rsidRPr="00936353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 xml:space="preserve"> (m/y)</w:t>
                  </w:r>
                  <w:r w:rsidRPr="00936353" w:rsidR="00C07641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 xml:space="preserve"> #1</w:t>
                  </w:r>
                </w:p>
              </w:tc>
            </w:tr>
            <w:tr w:rsidRPr="00386E4E" w:rsidR="003317E9" w14:paraId="6524BDAC" w14:textId="77777777">
              <w:tc>
                <w:tcPr>
                  <w:tcW w:w="3682" w:type="dxa"/>
                </w:tcPr>
                <w:p w:rsidRPr="00386E4E" w:rsidR="003317E9" w:rsidP="00386E4E" w:rsidRDefault="00126F35" w14:paraId="2693F849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Content>
                          <w:r w:rsidRPr="00386E4E" w:rsid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Pr="00386E4E" w:rsidR="003317E9" w:rsidP="00386E4E" w:rsidRDefault="00126F35" w14:paraId="15A8C690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Content>
                          <w:r w:rsidRPr="00386E4E" w:rsid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Pr="00386E4E" w:rsidR="003317E9" w:rsidP="00386E4E" w:rsidRDefault="00126F35" w14:paraId="06D64514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Content>
                          <w:r w:rsidRPr="00386E4E" w:rsid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C07641" w14:paraId="7B56FCAD" w14:textId="77777777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:rsidRPr="001A30DF" w:rsidR="00C07641" w:rsidP="00C07641" w:rsidRDefault="00C07641" w14:paraId="7316BE7F" w14:textId="2F46FD7C">
                  <w:pPr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Name of Company #</w:t>
                  </w:r>
                  <w:r w:rsidRPr="001A30DF" w:rsidR="001F7D3E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2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:rsidRPr="001A30DF" w:rsidR="00C07641" w:rsidP="00C07641" w:rsidRDefault="00C07641" w14:paraId="4A970C8A" w14:textId="6A42AA56">
                  <w:pPr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Title/Responsibility #</w:t>
                  </w:r>
                  <w:r w:rsidRPr="001A30DF" w:rsidR="001F7D3E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2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:rsidRPr="001A30DF" w:rsidR="00C07641" w:rsidP="00C07641" w:rsidRDefault="00C07641" w14:paraId="1FC8F475" w14:textId="6DD39EAA">
                  <w:pPr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936353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>From (m/</w:t>
                  </w:r>
                  <w:proofErr w:type="gramStart"/>
                  <w:r w:rsidRPr="00936353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 xml:space="preserve">y) </w:t>
                  </w:r>
                  <w:r w:rsidR="00936353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 xml:space="preserve"> </w:t>
                  </w:r>
                  <w:r w:rsidRPr="00936353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>To</w:t>
                  </w:r>
                  <w:proofErr w:type="gramEnd"/>
                  <w:r w:rsidRPr="00936353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 xml:space="preserve"> (m/y) #</w:t>
                  </w:r>
                  <w:r w:rsidRPr="00936353" w:rsidR="001F7D3E">
                    <w:rPr>
                      <w:rFonts w:ascii="Open Sans" w:hAnsi="Open Sans" w:cs="Open Sans"/>
                      <w:b/>
                      <w:bCs/>
                      <w:sz w:val="16"/>
                      <w:szCs w:val="16"/>
                      <w:lang w:val="en-NZ"/>
                    </w:rPr>
                    <w:t>2</w:t>
                  </w:r>
                </w:p>
              </w:tc>
            </w:tr>
            <w:tr w:rsidRPr="00386E4E" w:rsidR="00C07641" w14:paraId="2427C7D5" w14:textId="77777777">
              <w:tc>
                <w:tcPr>
                  <w:tcW w:w="3682" w:type="dxa"/>
                </w:tcPr>
                <w:p w:rsidRPr="00386E4E" w:rsidR="00C07641" w:rsidP="00C07641" w:rsidRDefault="00126F35" w14:paraId="53286053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935266887"/>
                      <w:placeholder>
                        <w:docPart w:val="E3626B39D35042B0804B13602C23EBA8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707325236"/>
                          <w:placeholder>
                            <w:docPart w:val="075B6716598F4AC3802B887159ECA2B0"/>
                          </w:placeholder>
                          <w:showingPlcHdr/>
                        </w:sdtPr>
                        <w:sdtContent>
                          <w:r w:rsidRPr="00386E4E" w:rsidR="00C07641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Pr="00386E4E" w:rsidR="00C07641" w:rsidP="00C07641" w:rsidRDefault="00126F35" w14:paraId="4F042425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02167554"/>
                      <w:placeholder>
                        <w:docPart w:val="FDF03CA223EB4802B7F6BBB56502752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10782851"/>
                          <w:placeholder>
                            <w:docPart w:val="4ACD32AE01C44045AAE200716278F580"/>
                          </w:placeholder>
                          <w:showingPlcHdr/>
                        </w:sdtPr>
                        <w:sdtContent>
                          <w:r w:rsidRPr="00386E4E" w:rsidR="00C07641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Pr="00386E4E" w:rsidR="00C07641" w:rsidP="00C07641" w:rsidRDefault="00126F35" w14:paraId="6CEB9108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7011023"/>
                      <w:placeholder>
                        <w:docPart w:val="8B35E7DF49EB4279AC141B85C4977CFF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77684406"/>
                          <w:placeholder>
                            <w:docPart w:val="9FC888C187C84CBE88C2D40F8BB4B951"/>
                          </w:placeholder>
                          <w:showingPlcHdr/>
                        </w:sdtPr>
                        <w:sdtContent>
                          <w:r w:rsidRPr="00386E4E" w:rsidR="00C07641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C07641" w14:paraId="3E24D13E" w14:textId="77777777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:rsidRPr="001A30DF" w:rsidR="00C07641" w:rsidP="00C07641" w:rsidRDefault="00C07641" w14:paraId="458944E5" w14:textId="77777777">
                  <w:pPr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Pr="00386E4E" w:rsidR="00C07641" w14:paraId="25CC7646" w14:textId="77777777">
              <w:tc>
                <w:tcPr>
                  <w:tcW w:w="9918" w:type="dxa"/>
                  <w:gridSpan w:val="3"/>
                </w:tcPr>
                <w:p w:rsidRPr="00386E4E" w:rsidR="00C07641" w:rsidP="00C07641" w:rsidRDefault="00126F35" w14:paraId="257C1F60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661274265"/>
                      <w:placeholder>
                        <w:docPart w:val="F8369783D9C94988938B3078E5E14365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84895742"/>
                          <w:placeholder>
                            <w:docPart w:val="7CE410945D8E446492E789B9A32282F1"/>
                          </w:placeholder>
                          <w:showingPlcHdr/>
                        </w:sdtPr>
                        <w:sdtContent>
                          <w:r w:rsidRPr="00386E4E" w:rsidR="00C07641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:rsidRPr="00386E4E" w:rsidR="0067736E" w:rsidP="003A35B1" w:rsidRDefault="0067736E" w14:paraId="58A188F3" w14:textId="77777777">
            <w:pPr>
              <w:pStyle w:val="Heading2"/>
              <w:shd w:val="clear" w:color="auto" w:fill="FFFFFF" w:themeFill="background1"/>
              <w:ind w:left="0"/>
              <w:rPr>
                <w:rFonts w:ascii="Open Sans" w:hAnsi="Open Sans" w:cs="Open Sans" w:eastAsiaTheme="minorHAnsi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Pr="00386E4E" w:rsidR="003317E9" w:rsidP="003A35B1" w:rsidRDefault="003317E9" w14:paraId="480FB0D6" w14:textId="77777777">
            <w:pPr>
              <w:pStyle w:val="Heading2"/>
              <w:shd w:val="clear" w:color="auto" w:fill="FFFFFF" w:themeFill="background1"/>
              <w:ind w:left="0"/>
              <w:rPr>
                <w:rFonts w:ascii="Open Sans" w:hAnsi="Open Sans" w:cs="Open Sans" w:eastAsiaTheme="minorHAnsi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Pr="00386E4E" w:rsidR="003317E9" w14:paraId="47B4E570" w14:textId="77777777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1A30DF" w14:paraId="1CFFE46D" w14:textId="122267F3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Certification</w:t>
                  </w: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3317E9" w14:paraId="1FEAE58B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3317E9" w14:paraId="1174C4F7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Pr="00386E4E" w:rsidR="003317E9" w14:paraId="7069F78E" w14:textId="77777777">
              <w:tc>
                <w:tcPr>
                  <w:tcW w:w="3682" w:type="dxa"/>
                </w:tcPr>
                <w:p w:rsidRPr="00386E4E" w:rsidR="003317E9" w:rsidP="003A35B1" w:rsidRDefault="00126F35" w14:paraId="01D2CBE3" w14:textId="77777777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Content>
                      <w:r w:rsidRPr="00386E4E" w:rsid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:rsidRPr="00386E4E" w:rsidR="003317E9" w:rsidP="003A35B1" w:rsidRDefault="00126F35" w14:paraId="0EE480E9" w14:textId="77777777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:rsidRPr="00386E4E" w:rsidR="003317E9" w:rsidP="003A35B1" w:rsidRDefault="00126F35" w14:paraId="6F321C06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3317E9" w14:paraId="6E384AB2" w14:textId="77777777">
              <w:tc>
                <w:tcPr>
                  <w:tcW w:w="3682" w:type="dxa"/>
                </w:tcPr>
                <w:p w:rsidRPr="00386E4E" w:rsidR="003317E9" w:rsidP="003A35B1" w:rsidRDefault="00126F35" w14:paraId="2C4AF9A6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Content>
                          <w:r w:rsidRPr="00386E4E" w:rsidR="003317E9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:rsidRPr="00386E4E" w:rsidR="003317E9" w:rsidP="003A35B1" w:rsidRDefault="00126F35" w14:paraId="535820E8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Content>
                          <w:r w:rsidRPr="00386E4E" w:rsidR="003317E9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:rsidRPr="00386E4E" w:rsidR="003317E9" w:rsidP="003A35B1" w:rsidRDefault="00126F35" w14:paraId="76F348AF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Content>
                          <w:r w:rsidRPr="00386E4E" w:rsidR="003317E9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3317E9" w14:paraId="7875FD67" w14:textId="77777777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3317E9" w14:paraId="3C3C82E2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Pr="00386E4E" w:rsidR="003317E9" w14:paraId="1DF2B972" w14:textId="77777777">
              <w:tc>
                <w:tcPr>
                  <w:tcW w:w="9918" w:type="dxa"/>
                  <w:gridSpan w:val="3"/>
                </w:tcPr>
                <w:p w:rsidRPr="00386E4E" w:rsidR="003317E9" w:rsidP="003A35B1" w:rsidRDefault="00126F35" w14:paraId="6187486F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Content>
                          <w:r w:rsidRPr="00386E4E" w:rsidR="003317E9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:rsidR="0067736E" w:rsidP="003A35B1" w:rsidRDefault="0067736E" w14:paraId="03C10C35" w14:textId="77777777">
            <w:pPr>
              <w:pStyle w:val="Heading2"/>
              <w:ind w:left="0"/>
              <w:rPr>
                <w:rFonts w:ascii="Open Sans" w:hAnsi="Open Sans" w:cs="Open Sans" w:eastAsiaTheme="minorHAnsi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:rsidRPr="00386E4E" w:rsidR="003317E9" w:rsidP="003A35B1" w:rsidRDefault="003317E9" w14:paraId="0AC13C16" w14:textId="75A77AD7">
            <w:pPr>
              <w:pStyle w:val="Heading2"/>
              <w:ind w:left="0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Pr="00386E4E" w:rsidR="003317E9" w14:paraId="34D71B92" w14:textId="77777777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3317E9" w14:paraId="322ADAE8" w14:textId="77777777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:rsidRPr="00386E4E" w:rsidR="003317E9" w:rsidP="00E62731" w:rsidRDefault="00126F35" w14:paraId="311CB1A0" w14:textId="77777777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Pr="00386E4E" w:rsidR="003317E9" w14:paraId="424049D3" w14:textId="77777777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3317E9" w14:paraId="3B497EB7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:rsidRPr="00386E4E" w:rsidR="003317E9" w:rsidP="00E62731" w:rsidRDefault="00126F35" w14:paraId="0D8F01AF" w14:textId="77777777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Pr="00386E4E" w:rsidR="003317E9" w14:paraId="761AE53E" w14:textId="77777777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3317E9" w14:paraId="375D06C9" w14:textId="77777777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:rsidRPr="00386E4E" w:rsidR="003317E9" w:rsidP="003A35B1" w:rsidRDefault="00126F35" w14:paraId="06DA0C6A" w14:textId="77777777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Content>
                      <w:r w:rsidRPr="00386E4E" w:rsidR="003317E9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Pr="00386E4E" w:rsidR="003317E9" w14:paraId="31E54652" w14:textId="77777777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3317E9" w14:paraId="00D97835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Pr="00386E4E" w:rsidR="003317E9" w14:paraId="5A614834" w14:textId="77777777">
              <w:tc>
                <w:tcPr>
                  <w:tcW w:w="9918" w:type="dxa"/>
                  <w:gridSpan w:val="2"/>
                </w:tcPr>
                <w:p w:rsidRPr="00386E4E" w:rsidR="003317E9" w:rsidP="003A35B1" w:rsidRDefault="00126F35" w14:paraId="43C7930E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Content>
                          <w:r w:rsidRPr="00386E4E" w:rsidR="003317E9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:rsidRPr="00386E4E" w:rsidR="003317E9" w:rsidP="003A35B1" w:rsidRDefault="003317E9" w14:paraId="611BD964" w14:textId="77777777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Pr="00386E4E" w:rsidR="003317E9" w:rsidTr="59146DDB" w14:paraId="47A4090C" w14:textId="77777777">
        <w:tc>
          <w:tcPr>
            <w:tcW w:w="10201" w:type="dxa"/>
            <w:tcMar/>
          </w:tcPr>
          <w:p w:rsidRPr="000B23BF" w:rsidR="003317E9" w:rsidP="003A35B1" w:rsidRDefault="003317E9" w14:paraId="4DCF4238" w14:textId="77777777">
            <w:pPr>
              <w:pStyle w:val="Heading2"/>
              <w:ind w:left="0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:rsidRPr="001A30DF" w:rsidR="003317E9" w:rsidP="003A35B1" w:rsidRDefault="003317E9" w14:paraId="232C4586" w14:textId="77777777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1A30DF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:rsidRPr="00386E4E" w:rsidR="003317E9" w:rsidP="003A35B1" w:rsidRDefault="00126F35" w14:paraId="7473DDB9" w14:textId="77777777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Content>
                <w:r w:rsidRPr="00386E4E" w:rsid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:rsidRPr="00386E4E" w:rsidR="003317E9" w:rsidP="003A35B1" w:rsidRDefault="003317E9" w14:paraId="1C0DFD51" w14:textId="77777777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Pr="001A30DF" w:rsidR="003317E9" w:rsidP="003A35B1" w:rsidRDefault="003317E9" w14:paraId="5FBBD0AF" w14:textId="7C82C38A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</w:pPr>
            <w:r w:rsidRPr="59146DDB" w:rsidR="003317E9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>Please describe your professional and personal goals</w:t>
            </w:r>
            <w:r w:rsidRPr="59146DDB" w:rsidR="000D2E71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 xml:space="preserve"> within the </w:t>
            </w:r>
            <w:r w:rsidRPr="59146DDB" w:rsidR="000D2E71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>ext</w:t>
            </w:r>
            <w:r w:rsidRPr="59146DDB" w:rsidR="000D2E71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 xml:space="preserve"> 1-3 years</w:t>
            </w:r>
            <w:r w:rsidRPr="59146DDB" w:rsidR="003317E9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 xml:space="preserve"> </w:t>
            </w:r>
            <w:r w:rsidRPr="59146DDB" w:rsidR="003317E9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>(family</w:t>
            </w:r>
            <w:r w:rsidRPr="59146DDB" w:rsidR="003317E9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>/</w:t>
            </w:r>
            <w:r w:rsidRPr="59146DDB" w:rsidR="003317E9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>wh</w:t>
            </w:r>
            <w:r w:rsidRPr="59146DDB" w:rsidR="001F7D3E">
              <w:rPr>
                <w:rFonts w:ascii="Open Sans" w:hAnsi="Open Sans" w:cs="Open Sans"/>
                <w:b w:val="1"/>
                <w:bCs w:val="1"/>
                <w:sz w:val="20"/>
                <w:szCs w:val="20"/>
              </w:rPr>
              <w:t>ā</w:t>
            </w:r>
            <w:r w:rsidRPr="59146DDB" w:rsidR="003317E9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>nau</w:t>
            </w:r>
            <w:r w:rsidRPr="59146DDB" w:rsidR="003317E9"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NZ"/>
              </w:rPr>
              <w:t>, 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Content>
              <w:p w:rsidRPr="00386E4E" w:rsidR="003317E9" w:rsidP="003A35B1" w:rsidRDefault="00126F35" w14:paraId="4341B59F" w14:textId="77777777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Content>
                    <w:r w:rsidRPr="00386E4E" w:rsid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  <w:sdtEndPr>
              <w:rPr>
                <w:rFonts w:ascii="Open Sans" w:hAnsi="Open Sans" w:cs="Open Sans"/>
                <w:sz w:val="20"/>
                <w:szCs w:val="20"/>
              </w:rPr>
            </w:sdtEndPr>
          </w:sdt>
          <w:p w:rsidRPr="00386E4E" w:rsidR="003317E9" w:rsidP="003A35B1" w:rsidRDefault="003317E9" w14:paraId="4AE16BC1" w14:textId="77777777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Pr="001A30DF" w:rsidR="003317E9" w:rsidP="003A35B1" w:rsidRDefault="003317E9" w14:paraId="44EFA088" w14:textId="0B332A3B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1A30DF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What would you hope to gain and learn from the Activate </w:t>
            </w:r>
            <w:r w:rsidRPr="001A30DF" w:rsidR="001F7D3E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P</w:t>
            </w:r>
            <w:r w:rsidRPr="001A30DF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rogramme?</w:t>
            </w:r>
          </w:p>
          <w:p w:rsidRPr="00386E4E" w:rsidR="003317E9" w:rsidP="003A35B1" w:rsidRDefault="00126F35" w14:paraId="37EE5DF2" w14:textId="77777777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Content>
                <w:r w:rsidRPr="00386E4E" w:rsid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:rsidRPr="00386E4E" w:rsidR="003317E9" w:rsidP="003A35B1" w:rsidRDefault="003317E9" w14:paraId="4E96CCE7" w14:textId="77777777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Pr="001A30DF" w:rsidR="003317E9" w:rsidP="003A35B1" w:rsidRDefault="003317E9" w14:paraId="0A3F9868" w14:textId="77777777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1A30DF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Pr="001A30DF" w:rsidR="000D2E71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it your organisation or company/community?</w:t>
            </w:r>
          </w:p>
          <w:p w:rsidRPr="00386E4E" w:rsidR="003317E9" w:rsidP="003A35B1" w:rsidRDefault="00126F35" w14:paraId="44C68321" w14:textId="77777777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Content>
                <w:r w:rsidRPr="00386E4E" w:rsid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:rsidRPr="00386E4E" w:rsidR="003317E9" w:rsidP="003A35B1" w:rsidRDefault="003317E9" w14:paraId="0EA16F6B" w14:textId="77777777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Pr="001A30DF" w:rsidR="003317E9" w:rsidP="003A35B1" w:rsidRDefault="003317E9" w14:paraId="623C1AF5" w14:textId="77777777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1A30DF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:rsidRPr="00386E4E" w:rsidR="003317E9" w:rsidP="003A35B1" w:rsidRDefault="00126F35" w14:paraId="36E326F6" w14:textId="77777777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Content>
                    <w:r w:rsidRPr="00386E4E" w:rsid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:rsidRPr="001A30DF" w:rsidR="003317E9" w:rsidP="003A35B1" w:rsidRDefault="003317E9" w14:paraId="435A6BCE" w14:textId="77777777">
            <w:pPr>
              <w:pStyle w:val="ListParagraph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</w:p>
          <w:p w:rsidRPr="001A30DF" w:rsidR="003317E9" w:rsidP="003A35B1" w:rsidRDefault="003317E9" w14:paraId="7EE69FC4" w14:textId="77777777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1A30DF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:rsidRPr="00386E4E" w:rsidR="003317E9" w:rsidP="00386E4E" w:rsidRDefault="00126F35" w14:paraId="708C0B8D" w14:textId="77777777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Content>
                <w:r w:rsidRPr="00386E4E" w:rsid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Pr="00386E4E" w:rsidR="003317E9" w:rsidTr="59146DDB" w14:paraId="166946C0" w14:textId="77777777">
        <w:tc>
          <w:tcPr>
            <w:tcW w:w="10201" w:type="dxa"/>
            <w:tcMar/>
          </w:tcPr>
          <w:p w:rsidRPr="000B23BF" w:rsidR="003317E9" w:rsidP="003A35B1" w:rsidRDefault="003317E9" w14:paraId="7AFBEFB1" w14:textId="77777777">
            <w:pPr>
              <w:pStyle w:val="Heading1"/>
              <w:tabs>
                <w:tab w:val="left" w:pos="7950"/>
              </w:tabs>
              <w:ind w:left="0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REFEREE INFORMATION</w:t>
            </w:r>
            <w:r w:rsidRPr="000B23BF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:rsidRPr="00386E4E" w:rsidR="003317E9" w:rsidP="003A35B1" w:rsidRDefault="000D2E71" w14:paraId="2E274D71" w14:textId="77777777">
            <w:pPr>
              <w:pStyle w:val="BodyText"/>
              <w:ind w:left="142"/>
              <w:rPr>
                <w:rFonts w:ascii="Open Sans" w:hAnsi="Open Sans" w:cs="Open Sans" w:eastAsiaTheme="minorHAnsi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Pr="00386E4E" w:rsidR="003317E9" w:rsidTr="000D2E71" w14:paraId="11CA3782" w14:textId="77777777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:rsidRPr="00386E4E" w:rsidR="003317E9" w:rsidP="003A35B1" w:rsidRDefault="003317E9" w14:paraId="34D2B082" w14:textId="77777777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Pr="00386E4E" w:rsidR="003317E9" w:rsidTr="000D2E71" w14:paraId="07887604" w14:textId="77777777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:rsidRPr="00386E4E" w:rsidR="003317E9" w:rsidP="00386E4E" w:rsidRDefault="003317E9" w14:paraId="15C02642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Full Name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Content>
                          <w:r w:rsidRPr="00386E4E" w:rsid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3317E9" w:rsidTr="000D2E71" w14:paraId="729713AD" w14:textId="77777777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:rsidRPr="00386E4E" w:rsidR="003317E9" w:rsidP="00386E4E" w:rsidRDefault="003317E9" w14:paraId="1924283C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Content>
                          <w:r w:rsidRPr="00386E4E" w:rsid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:rsidRPr="00386E4E" w:rsidR="003317E9" w:rsidP="00386E4E" w:rsidRDefault="003317E9" w14:paraId="1B2842CB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Company/ Organisation Name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Content>
                                  <w:r w:rsidRPr="00386E4E" w:rsid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Pr="00386E4E" w:rsidR="003317E9" w:rsidTr="000D2E71" w14:paraId="6A42D3B7" w14:textId="77777777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:rsidRPr="00386E4E" w:rsidR="003317E9" w:rsidP="00386E4E" w:rsidRDefault="003317E9" w14:paraId="28DABAF3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Postal Address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Content>
                      <w:r w:rsidRPr="00386E4E" w:rsid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Pr="00386E4E" w:rsidR="003317E9" w:rsidTr="000D2E71" w14:paraId="19F2D3B3" w14:textId="77777777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:rsidRPr="00386E4E" w:rsidR="003317E9" w:rsidP="00386E4E" w:rsidRDefault="003317E9" w14:paraId="20C112B6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Phone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Content>
                          <w:r w:rsidRPr="00386E4E" w:rsid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:rsidRPr="00386E4E" w:rsidR="003317E9" w:rsidP="00386E4E" w:rsidRDefault="003317E9" w14:paraId="29F793EE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Content>
                      <w:r w:rsidRPr="00386E4E" w:rsid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:rsidR="003317E9" w:rsidP="00D6272B" w:rsidRDefault="003317E9" w14:paraId="13B04363" w14:textId="77777777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:rsidRPr="000B23BF" w:rsidR="00D6272B" w:rsidP="00D6272B" w:rsidRDefault="00D6272B" w14:paraId="6C15D9C5" w14:textId="77777777">
            <w:pPr>
              <w:pStyle w:val="Heading1"/>
              <w:tabs>
                <w:tab w:val="left" w:pos="7950"/>
              </w:tabs>
              <w:ind w:left="0"/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hAnsi="Open Sans" w:cs="Open Sans" w:eastAsiaTheme="minorHAnsi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:rsidRPr="00386E4E" w:rsidR="00D6272B" w:rsidP="00D6272B" w:rsidRDefault="00D6272B" w14:paraId="1D504C3C" w14:textId="77777777">
            <w:pPr>
              <w:pStyle w:val="BodyText"/>
              <w:ind w:left="142"/>
              <w:rPr>
                <w:rFonts w:ascii="Open Sans" w:hAnsi="Open Sans" w:cs="Open Sans" w:eastAsiaTheme="minorHAnsi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Pr="00386E4E" w:rsidR="00D6272B" w14:paraId="2D90E3A2" w14:textId="77777777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:rsidRPr="00386E4E" w:rsidR="00D6272B" w:rsidP="00D6272B" w:rsidRDefault="00D6272B" w14:paraId="2C896267" w14:textId="77777777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Pr="00386E4E" w:rsidR="00D6272B" w14:paraId="13FCC727" w14:textId="77777777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:rsidRPr="00386E4E" w:rsidR="00D6272B" w:rsidP="00D6272B" w:rsidRDefault="00D6272B" w14:paraId="2A798C01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Full Name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Pr="00386E4E" w:rsidR="00D6272B" w14:paraId="163E1FA4" w14:textId="77777777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:rsidRPr="00386E4E" w:rsidR="00D6272B" w:rsidP="00D6272B" w:rsidRDefault="00D6272B" w14:paraId="6370CCE7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Position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:rsidRPr="00386E4E" w:rsidR="00D6272B" w:rsidP="00D6272B" w:rsidRDefault="00D6272B" w14:paraId="79719A6C" w14:textId="77777777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Pr="00386E4E" w:rsidR="00D6272B" w14:paraId="7745704E" w14:textId="77777777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:rsidRPr="00386E4E" w:rsidR="00D6272B" w:rsidP="00D6272B" w:rsidRDefault="00D6272B" w14:paraId="68509A89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Postal Address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Pr="00386E4E" w:rsidR="00D6272B" w14:paraId="7C9C9B2D" w14:textId="77777777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:rsidRPr="00386E4E" w:rsidR="00D6272B" w:rsidP="00D6272B" w:rsidRDefault="00D6272B" w14:paraId="3DF247D0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Phone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:rsidRPr="00386E4E" w:rsidR="00D6272B" w:rsidP="00D6272B" w:rsidRDefault="00D6272B" w14:paraId="12B9CA8F" w14:textId="77777777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1A30DF">
                    <w:rPr>
                      <w:rFonts w:ascii="Open Sans" w:hAnsi="Open Sans" w:cs="Open Sans"/>
                      <w:b/>
                      <w:bCs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:rsidRPr="00386E4E" w:rsidR="00D6272B" w:rsidP="00D6272B" w:rsidRDefault="00D6272B" w14:paraId="1EF9F547" w14:textId="77777777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:rsidRPr="00386E4E" w:rsidR="000D2E71" w:rsidP="003A35B1" w:rsidRDefault="000D2E71" w14:paraId="764355DE" w14:textId="77777777">
            <w:pPr>
              <w:pStyle w:val="Heading1"/>
              <w:ind w:left="0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:rsidR="00752373" w:rsidP="003A35B1" w:rsidRDefault="00752373" w14:paraId="1D6FB4E5" w14:textId="77777777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:rsidRPr="00386E4E" w:rsidR="000D2E71" w:rsidP="003A35B1" w:rsidRDefault="000D2E71" w14:paraId="104224E1" w14:textId="3B0DD9F7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:rsidR="000D2E71" w:rsidP="003A35B1" w:rsidRDefault="000D2E71" w14:paraId="548D8FB3" w14:textId="77777777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:rsidRPr="00EF1D6A" w:rsidR="00EF1D6A" w:rsidP="003A35B1" w:rsidRDefault="00EF1D6A" w14:paraId="55CE9633" w14:textId="77777777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:rsidRPr="00386E4E" w:rsidR="000D2E71" w:rsidP="003A35B1" w:rsidRDefault="000D2E71" w14:paraId="71650A00" w14:textId="77777777">
            <w:pPr>
              <w:pStyle w:val="Heading1"/>
              <w:ind w:left="0"/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 w:eastAsiaTheme="minorHAnsi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:rsidR="00752373" w:rsidP="003A35B1" w:rsidRDefault="00752373" w14:paraId="58D25E1E" w14:textId="77777777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</w:p>
          <w:p w:rsidRPr="00386E4E" w:rsidR="000D2E71" w:rsidP="003A35B1" w:rsidRDefault="000D2E71" w14:paraId="4C3D9C48" w14:textId="617B78B3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:rsidRPr="00EF1D6A" w:rsidR="000D2E71" w:rsidP="00EF1D6A" w:rsidRDefault="000D2E71" w14:paraId="72A160C7" w14:textId="77777777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:rsidRPr="00386E4E" w:rsidR="003317E9" w:rsidP="003A35B1" w:rsidRDefault="003317E9" w14:paraId="340A9E57" w14:textId="77777777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:rsidRPr="00386E4E" w:rsidR="0067736E" w:rsidP="003A35B1" w:rsidRDefault="0067736E" w14:paraId="5FCBF0BD" w14:textId="77777777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Pr="00386E4E" w:rsidR="0067736E" w:rsidSect="000D2E71">
      <w:headerReference w:type="default" r:id="rId13"/>
      <w:pgSz w:w="11906" w:h="16840" w:orient="portrait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D2E5F" w:rsidP="002E17C6" w:rsidRDefault="00FD2E5F" w14:paraId="07082681" w14:textId="77777777">
      <w:r>
        <w:separator/>
      </w:r>
    </w:p>
  </w:endnote>
  <w:endnote w:type="continuationSeparator" w:id="0">
    <w:p w:rsidR="00FD2E5F" w:rsidP="002E17C6" w:rsidRDefault="00FD2E5F" w14:paraId="1A8E9736" w14:textId="77777777">
      <w:r>
        <w:continuationSeparator/>
      </w:r>
    </w:p>
  </w:endnote>
  <w:endnote w:type="continuationNotice" w:id="1">
    <w:p w:rsidR="00FD2E5F" w:rsidRDefault="00FD2E5F" w14:paraId="6E7EA0C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D2E5F" w:rsidP="002E17C6" w:rsidRDefault="00FD2E5F" w14:paraId="01816CF3" w14:textId="77777777">
      <w:r>
        <w:separator/>
      </w:r>
    </w:p>
  </w:footnote>
  <w:footnote w:type="continuationSeparator" w:id="0">
    <w:p w:rsidR="00FD2E5F" w:rsidP="002E17C6" w:rsidRDefault="00FD2E5F" w14:paraId="17C29A9B" w14:textId="77777777">
      <w:r>
        <w:continuationSeparator/>
      </w:r>
    </w:p>
  </w:footnote>
  <w:footnote w:type="continuationNotice" w:id="1">
    <w:p w:rsidR="00FD2E5F" w:rsidRDefault="00FD2E5F" w14:paraId="2855690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068F9" w:rsidRDefault="005068F9" w14:paraId="760C711A" w14:textId="77777777">
    <w:pPr>
      <w:pStyle w:val="Header"/>
    </w:pPr>
  </w:p>
  <w:p w:rsidR="005068F9" w:rsidRDefault="005068F9" w14:paraId="565BE589" w14:textId="77777777">
    <w:pPr>
      <w:pStyle w:val="Header"/>
    </w:pPr>
  </w:p>
  <w:p w:rsidR="005068F9" w:rsidRDefault="005068F9" w14:paraId="1E81929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hint="default" w:ascii="Symbol" w:hAnsi="Symbol" w:eastAsia="Symbol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hint="default" w:ascii="Arial" w:hAnsi="Arial" w:eastAsia="Arial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hint="default" w:ascii="Arial" w:hAnsi="Arial" w:eastAsia="Arial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hint="default" w:ascii="Arial" w:hAnsi="Arial" w:eastAsia="Arial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hint="default" w:ascii="Arial" w:hAnsi="Arial" w:eastAsia="Arial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hint="default" w:ascii="Arial" w:hAnsi="Arial" w:eastAsia="Arial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hint="default" w:ascii="Arial" w:hAnsi="Arial" w:eastAsia="Arial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hint="default" w:ascii="Arial" w:hAnsi="Arial" w:eastAsia="Arial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 w16cid:durableId="1512916286">
    <w:abstractNumId w:val="12"/>
  </w:num>
  <w:num w:numId="2" w16cid:durableId="603418425">
    <w:abstractNumId w:val="15"/>
  </w:num>
  <w:num w:numId="3" w16cid:durableId="523522537">
    <w:abstractNumId w:val="20"/>
  </w:num>
  <w:num w:numId="4" w16cid:durableId="1481649214">
    <w:abstractNumId w:val="9"/>
  </w:num>
  <w:num w:numId="5" w16cid:durableId="1389111639">
    <w:abstractNumId w:val="1"/>
  </w:num>
  <w:num w:numId="6" w16cid:durableId="567228529">
    <w:abstractNumId w:val="14"/>
  </w:num>
  <w:num w:numId="7" w16cid:durableId="290865609">
    <w:abstractNumId w:val="13"/>
  </w:num>
  <w:num w:numId="8" w16cid:durableId="1157456995">
    <w:abstractNumId w:val="5"/>
  </w:num>
  <w:num w:numId="9" w16cid:durableId="1591161940">
    <w:abstractNumId w:val="7"/>
  </w:num>
  <w:num w:numId="10" w16cid:durableId="1067417280">
    <w:abstractNumId w:val="18"/>
  </w:num>
  <w:num w:numId="11" w16cid:durableId="1781417903">
    <w:abstractNumId w:val="2"/>
  </w:num>
  <w:num w:numId="12" w16cid:durableId="1689520806">
    <w:abstractNumId w:val="3"/>
  </w:num>
  <w:num w:numId="13" w16cid:durableId="610670641">
    <w:abstractNumId w:val="8"/>
  </w:num>
  <w:num w:numId="14" w16cid:durableId="1478764075">
    <w:abstractNumId w:val="0"/>
  </w:num>
  <w:num w:numId="15" w16cid:durableId="250434831">
    <w:abstractNumId w:val="10"/>
  </w:num>
  <w:num w:numId="16" w16cid:durableId="663239324">
    <w:abstractNumId w:val="16"/>
  </w:num>
  <w:num w:numId="17" w16cid:durableId="1938905828">
    <w:abstractNumId w:val="11"/>
  </w:num>
  <w:num w:numId="18" w16cid:durableId="346102754">
    <w:abstractNumId w:val="17"/>
  </w:num>
  <w:num w:numId="19" w16cid:durableId="1735926780">
    <w:abstractNumId w:val="4"/>
  </w:num>
  <w:num w:numId="20" w16cid:durableId="1328708417">
    <w:abstractNumId w:val="19"/>
  </w:num>
  <w:num w:numId="21" w16cid:durableId="789014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ttachedTemplate r:id="rId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604A6"/>
    <w:rsid w:val="00074F75"/>
    <w:rsid w:val="00085C34"/>
    <w:rsid w:val="000903A7"/>
    <w:rsid w:val="000922BC"/>
    <w:rsid w:val="000B23BF"/>
    <w:rsid w:val="000B41CB"/>
    <w:rsid w:val="000B4877"/>
    <w:rsid w:val="000B7D8D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1ACF"/>
    <w:rsid w:val="00115B2A"/>
    <w:rsid w:val="00120D1D"/>
    <w:rsid w:val="00126027"/>
    <w:rsid w:val="00126F35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864C7"/>
    <w:rsid w:val="0019180A"/>
    <w:rsid w:val="00191D36"/>
    <w:rsid w:val="001923D7"/>
    <w:rsid w:val="00195E2B"/>
    <w:rsid w:val="001A30DF"/>
    <w:rsid w:val="001A3190"/>
    <w:rsid w:val="001A4E76"/>
    <w:rsid w:val="001B205F"/>
    <w:rsid w:val="001B76CB"/>
    <w:rsid w:val="001C3B16"/>
    <w:rsid w:val="001C74A1"/>
    <w:rsid w:val="001D062E"/>
    <w:rsid w:val="001D16D4"/>
    <w:rsid w:val="001D2F23"/>
    <w:rsid w:val="001D3417"/>
    <w:rsid w:val="001D3C3C"/>
    <w:rsid w:val="001E158A"/>
    <w:rsid w:val="001F7D3E"/>
    <w:rsid w:val="001F7D4D"/>
    <w:rsid w:val="002117DA"/>
    <w:rsid w:val="00212325"/>
    <w:rsid w:val="0021663F"/>
    <w:rsid w:val="002201D5"/>
    <w:rsid w:val="002363BD"/>
    <w:rsid w:val="002403DC"/>
    <w:rsid w:val="002522D2"/>
    <w:rsid w:val="00261C2F"/>
    <w:rsid w:val="002652D2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5200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66D64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06B60"/>
    <w:rsid w:val="00410712"/>
    <w:rsid w:val="00413258"/>
    <w:rsid w:val="004140D9"/>
    <w:rsid w:val="00416120"/>
    <w:rsid w:val="00416BDD"/>
    <w:rsid w:val="00423C14"/>
    <w:rsid w:val="00427CDC"/>
    <w:rsid w:val="00427DC3"/>
    <w:rsid w:val="00430F98"/>
    <w:rsid w:val="0043230E"/>
    <w:rsid w:val="004327FC"/>
    <w:rsid w:val="00433419"/>
    <w:rsid w:val="00433423"/>
    <w:rsid w:val="00444296"/>
    <w:rsid w:val="00445390"/>
    <w:rsid w:val="004467C8"/>
    <w:rsid w:val="004601A3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C6D15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42D3"/>
    <w:rsid w:val="005168A8"/>
    <w:rsid w:val="00516F30"/>
    <w:rsid w:val="00517DE0"/>
    <w:rsid w:val="005265BE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B5F06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3EB9"/>
    <w:rsid w:val="007254BD"/>
    <w:rsid w:val="00727696"/>
    <w:rsid w:val="00743B4F"/>
    <w:rsid w:val="007455C4"/>
    <w:rsid w:val="0074561E"/>
    <w:rsid w:val="0075164F"/>
    <w:rsid w:val="00752373"/>
    <w:rsid w:val="0075356D"/>
    <w:rsid w:val="00753C10"/>
    <w:rsid w:val="007642C3"/>
    <w:rsid w:val="007710CE"/>
    <w:rsid w:val="00775949"/>
    <w:rsid w:val="00782A58"/>
    <w:rsid w:val="007849CE"/>
    <w:rsid w:val="00785B40"/>
    <w:rsid w:val="007864A4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34CF7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0665"/>
    <w:rsid w:val="008965F0"/>
    <w:rsid w:val="008A1AF8"/>
    <w:rsid w:val="008A1BCB"/>
    <w:rsid w:val="008A674F"/>
    <w:rsid w:val="008B5336"/>
    <w:rsid w:val="008B6330"/>
    <w:rsid w:val="008C110B"/>
    <w:rsid w:val="008C268B"/>
    <w:rsid w:val="008C66FF"/>
    <w:rsid w:val="008D5551"/>
    <w:rsid w:val="008E020F"/>
    <w:rsid w:val="008E0487"/>
    <w:rsid w:val="008E1CCE"/>
    <w:rsid w:val="008E2D7C"/>
    <w:rsid w:val="008E3FF0"/>
    <w:rsid w:val="008E6830"/>
    <w:rsid w:val="008E6FD7"/>
    <w:rsid w:val="00910EEE"/>
    <w:rsid w:val="00913AB5"/>
    <w:rsid w:val="00920692"/>
    <w:rsid w:val="00922E44"/>
    <w:rsid w:val="00922F35"/>
    <w:rsid w:val="00934A17"/>
    <w:rsid w:val="00936353"/>
    <w:rsid w:val="0093750A"/>
    <w:rsid w:val="00942BAD"/>
    <w:rsid w:val="00943A10"/>
    <w:rsid w:val="0095197B"/>
    <w:rsid w:val="00952B2F"/>
    <w:rsid w:val="00967A44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75952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52D8"/>
    <w:rsid w:val="00AE7383"/>
    <w:rsid w:val="00AF098C"/>
    <w:rsid w:val="00AF35D7"/>
    <w:rsid w:val="00AF7C79"/>
    <w:rsid w:val="00B00579"/>
    <w:rsid w:val="00B119FC"/>
    <w:rsid w:val="00B24D11"/>
    <w:rsid w:val="00B2760C"/>
    <w:rsid w:val="00B319DD"/>
    <w:rsid w:val="00B32D01"/>
    <w:rsid w:val="00B33EF0"/>
    <w:rsid w:val="00B5023F"/>
    <w:rsid w:val="00B61D1A"/>
    <w:rsid w:val="00B61FF9"/>
    <w:rsid w:val="00B840A1"/>
    <w:rsid w:val="00B863EF"/>
    <w:rsid w:val="00B868CE"/>
    <w:rsid w:val="00BA4054"/>
    <w:rsid w:val="00BA6DC7"/>
    <w:rsid w:val="00BB5D64"/>
    <w:rsid w:val="00BB6053"/>
    <w:rsid w:val="00BD226F"/>
    <w:rsid w:val="00BF4898"/>
    <w:rsid w:val="00BF58D5"/>
    <w:rsid w:val="00BF7732"/>
    <w:rsid w:val="00C02785"/>
    <w:rsid w:val="00C06A5B"/>
    <w:rsid w:val="00C07641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0C5A"/>
    <w:rsid w:val="00C8332D"/>
    <w:rsid w:val="00C84CEF"/>
    <w:rsid w:val="00C900B2"/>
    <w:rsid w:val="00CA21D1"/>
    <w:rsid w:val="00CC2B84"/>
    <w:rsid w:val="00CC675B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580F"/>
    <w:rsid w:val="00D77B14"/>
    <w:rsid w:val="00D811D5"/>
    <w:rsid w:val="00D91445"/>
    <w:rsid w:val="00D940C9"/>
    <w:rsid w:val="00D959CB"/>
    <w:rsid w:val="00DA055F"/>
    <w:rsid w:val="00DA0599"/>
    <w:rsid w:val="00DA1B2E"/>
    <w:rsid w:val="00DA3044"/>
    <w:rsid w:val="00DB2786"/>
    <w:rsid w:val="00DB5826"/>
    <w:rsid w:val="00DE5F6F"/>
    <w:rsid w:val="00E00083"/>
    <w:rsid w:val="00E11DC4"/>
    <w:rsid w:val="00E30C3E"/>
    <w:rsid w:val="00E365A1"/>
    <w:rsid w:val="00E3674D"/>
    <w:rsid w:val="00E473EE"/>
    <w:rsid w:val="00E50283"/>
    <w:rsid w:val="00E50917"/>
    <w:rsid w:val="00E552BB"/>
    <w:rsid w:val="00E56894"/>
    <w:rsid w:val="00E60F4D"/>
    <w:rsid w:val="00E62731"/>
    <w:rsid w:val="00E655F2"/>
    <w:rsid w:val="00E73726"/>
    <w:rsid w:val="00E87A1A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2738"/>
    <w:rsid w:val="00F132D7"/>
    <w:rsid w:val="00F1738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94845"/>
    <w:rsid w:val="00FA038B"/>
    <w:rsid w:val="00FA0DAA"/>
    <w:rsid w:val="00FA207C"/>
    <w:rsid w:val="00FA5580"/>
    <w:rsid w:val="00FB2146"/>
    <w:rsid w:val="00FC10EC"/>
    <w:rsid w:val="00FC3E4A"/>
    <w:rsid w:val="00FD0A5D"/>
    <w:rsid w:val="00FD2E5F"/>
    <w:rsid w:val="00FE02F1"/>
    <w:rsid w:val="00FE1BE2"/>
    <w:rsid w:val="00FE3187"/>
    <w:rsid w:val="00FE3721"/>
    <w:rsid w:val="00FE6671"/>
    <w:rsid w:val="00FF1959"/>
    <w:rsid w:val="00FF3FCC"/>
    <w:rsid w:val="019A8A19"/>
    <w:rsid w:val="02D22588"/>
    <w:rsid w:val="0705DC2A"/>
    <w:rsid w:val="078A5E25"/>
    <w:rsid w:val="088D2AED"/>
    <w:rsid w:val="0BF1263A"/>
    <w:rsid w:val="0C202CB7"/>
    <w:rsid w:val="0D020A38"/>
    <w:rsid w:val="0D898CB1"/>
    <w:rsid w:val="0FBD8AD7"/>
    <w:rsid w:val="10D11FDE"/>
    <w:rsid w:val="14D55668"/>
    <w:rsid w:val="14EB5232"/>
    <w:rsid w:val="17E83F60"/>
    <w:rsid w:val="1E1D10CE"/>
    <w:rsid w:val="1F0C9EE4"/>
    <w:rsid w:val="22B2D52B"/>
    <w:rsid w:val="22C37C95"/>
    <w:rsid w:val="2894BDE9"/>
    <w:rsid w:val="2D736254"/>
    <w:rsid w:val="2FA1D9CE"/>
    <w:rsid w:val="30B5CC0A"/>
    <w:rsid w:val="31623364"/>
    <w:rsid w:val="3356E5A1"/>
    <w:rsid w:val="35E5702F"/>
    <w:rsid w:val="36380B21"/>
    <w:rsid w:val="3889FCA5"/>
    <w:rsid w:val="3A8E1E6B"/>
    <w:rsid w:val="3D17C7FB"/>
    <w:rsid w:val="45916D4D"/>
    <w:rsid w:val="49E9026F"/>
    <w:rsid w:val="4EB365F1"/>
    <w:rsid w:val="50FA49D4"/>
    <w:rsid w:val="527ACD32"/>
    <w:rsid w:val="546D9E4B"/>
    <w:rsid w:val="556048FB"/>
    <w:rsid w:val="562A82F9"/>
    <w:rsid w:val="59146DDB"/>
    <w:rsid w:val="59A46820"/>
    <w:rsid w:val="5C624F41"/>
    <w:rsid w:val="6237E168"/>
    <w:rsid w:val="665FF8F7"/>
    <w:rsid w:val="666DAAFB"/>
    <w:rsid w:val="66C45B63"/>
    <w:rsid w:val="68E83461"/>
    <w:rsid w:val="6A3D8DBE"/>
    <w:rsid w:val="6B1C6C40"/>
    <w:rsid w:val="6EE08955"/>
    <w:rsid w:val="71B6F480"/>
    <w:rsid w:val="727B0186"/>
    <w:rsid w:val="745711A6"/>
    <w:rsid w:val="76DF3DDB"/>
    <w:rsid w:val="77DE0010"/>
    <w:rsid w:val="786B674A"/>
    <w:rsid w:val="7940F526"/>
    <w:rsid w:val="799C78C7"/>
    <w:rsid w:val="7C68A61B"/>
    <w:rsid w:val="7C757FE9"/>
    <w:rsid w:val="7CF9D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9CA3ED"/>
  <w15:docId w15:val="{0E874EAD-7CDF-4A97-B760-54E6F87BD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hAnsi="Arial" w:eastAsia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hAnsi="Arial" w:eastAsia="Arial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2738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hAnsi="Arial" w:eastAsia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styleId="BodyTextChar" w:customStyle="1">
    <w:name w:val="Body Text Char"/>
    <w:basedOn w:val="DefaultParagraphFont"/>
    <w:link w:val="BodyText"/>
    <w:uiPriority w:val="1"/>
    <w:rsid w:val="008676A6"/>
    <w:rPr>
      <w:rFonts w:ascii="Arial" w:hAnsi="Arial" w:eastAsia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styleId="TableGridLight1" w:customStyle="1">
    <w:name w:val="Table Grid Light1"/>
    <w:basedOn w:val="TableNormal"/>
    <w:uiPriority w:val="99"/>
    <w:rsid w:val="00FC10EC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background-details" w:customStyle="1">
    <w:name w:val="background-details"/>
    <w:basedOn w:val="DefaultParagraphFont"/>
    <w:rsid w:val="003013C4"/>
  </w:style>
  <w:style w:type="character" w:styleId="UnresolvedMention">
    <w:name w:val="Unresolved Mention"/>
    <w:basedOn w:val="DefaultParagraphFont"/>
    <w:uiPriority w:val="99"/>
    <w:semiHidden/>
    <w:unhideWhenUsed/>
    <w:rsid w:val="00834CF7"/>
    <w:rPr>
      <w:color w:val="605E5C"/>
      <w:shd w:val="clear" w:color="auto" w:fill="E1DFDD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12738"/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F127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barbara.beatty@globalwomen.org.nz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ntelle.lincoln\Downloads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P="008E6FD7" w:rsidRDefault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P="008E6FD7" w:rsidRDefault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P="008E6FD7" w:rsidRDefault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P="008E6FD7" w:rsidRDefault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P="008E6FD7" w:rsidRDefault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P="008E6FD7" w:rsidRDefault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P="008E6FD7" w:rsidRDefault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P="008E6FD7" w:rsidRDefault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P="008E6FD7" w:rsidRDefault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P="008E6FD7" w:rsidRDefault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P="008E6FD7" w:rsidRDefault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P="008E6FD7" w:rsidRDefault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P="008E6FD7" w:rsidRDefault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P="00E50283" w:rsidRDefault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P="00E50283" w:rsidRDefault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P="00E50283" w:rsidRDefault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P="00E50283" w:rsidRDefault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P="00E50283" w:rsidRDefault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P="00E50283" w:rsidRDefault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P="00E50283" w:rsidRDefault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P="00E50283" w:rsidRDefault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P="00E50283" w:rsidRDefault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P="00E50283" w:rsidRDefault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P="00E50283" w:rsidRDefault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P="00E50283" w:rsidRDefault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626B39D35042B0804B13602C23E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0C354-6ECB-4452-98D1-8F60A4A8D26F}"/>
      </w:docPartPr>
      <w:docPartBody>
        <w:p w:rsidR="00EA0479" w:rsidP="004467C8" w:rsidRDefault="004467C8">
          <w:pPr>
            <w:pStyle w:val="E3626B39D35042B0804B13602C23EB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75B6716598F4AC3802B887159ECA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6E213-5A70-4138-A082-09E7ABA6E94C}"/>
      </w:docPartPr>
      <w:docPartBody>
        <w:p w:rsidR="00EA0479" w:rsidP="004467C8" w:rsidRDefault="004467C8">
          <w:pPr>
            <w:pStyle w:val="075B6716598F4AC3802B887159ECA2B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DF03CA223EB4802B7F6BBB565027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12-6FAC-4142-A56A-3CF24A0A5948}"/>
      </w:docPartPr>
      <w:docPartBody>
        <w:p w:rsidR="00EA0479" w:rsidP="004467C8" w:rsidRDefault="004467C8">
          <w:pPr>
            <w:pStyle w:val="FDF03CA223EB4802B7F6BBB5650275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ACD32AE01C44045AAE200716278F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7FAC4-212A-400F-97EE-4AC6AB205ADE}"/>
      </w:docPartPr>
      <w:docPartBody>
        <w:p w:rsidR="00EA0479" w:rsidP="004467C8" w:rsidRDefault="004467C8">
          <w:pPr>
            <w:pStyle w:val="4ACD32AE01C44045AAE200716278F58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B35E7DF49EB4279AC141B85C4977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A6F21-05CB-4E51-AF5B-7F4568C111B8}"/>
      </w:docPartPr>
      <w:docPartBody>
        <w:p w:rsidR="00EA0479" w:rsidP="004467C8" w:rsidRDefault="004467C8">
          <w:pPr>
            <w:pStyle w:val="8B35E7DF49EB4279AC141B85C4977CF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C888C187C84CBE88C2D40F8BB4B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C7F2F-6B0F-41CC-94D0-221FD6DA1EB0}"/>
      </w:docPartPr>
      <w:docPartBody>
        <w:p w:rsidR="00EA0479" w:rsidP="004467C8" w:rsidRDefault="004467C8">
          <w:pPr>
            <w:pStyle w:val="9FC888C187C84CBE88C2D40F8BB4B95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8369783D9C94988938B3078E5E14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277B9-4011-4BC7-A7D9-B788D193D2F9}"/>
      </w:docPartPr>
      <w:docPartBody>
        <w:p w:rsidR="00EA0479" w:rsidP="004467C8" w:rsidRDefault="004467C8">
          <w:pPr>
            <w:pStyle w:val="F8369783D9C94988938B3078E5E1436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E410945D8E446492E789B9A3228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D9BA7-953E-4ECD-9CD7-A6B221D4B1F2}"/>
      </w:docPartPr>
      <w:docPartBody>
        <w:p w:rsidR="00EA0479" w:rsidP="004467C8" w:rsidRDefault="004467C8">
          <w:pPr>
            <w:pStyle w:val="7CE410945D8E446492E789B9A32282F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1A3190"/>
    <w:rsid w:val="00266ECA"/>
    <w:rsid w:val="002A5F21"/>
    <w:rsid w:val="004467C8"/>
    <w:rsid w:val="004C6D15"/>
    <w:rsid w:val="006440F0"/>
    <w:rsid w:val="007575D2"/>
    <w:rsid w:val="008E6FD7"/>
    <w:rsid w:val="009029A9"/>
    <w:rsid w:val="009D0420"/>
    <w:rsid w:val="00A17CDB"/>
    <w:rsid w:val="00B04145"/>
    <w:rsid w:val="00B139A4"/>
    <w:rsid w:val="00BB384C"/>
    <w:rsid w:val="00C02785"/>
    <w:rsid w:val="00C57EE7"/>
    <w:rsid w:val="00DB2786"/>
    <w:rsid w:val="00DF3BD9"/>
    <w:rsid w:val="00E0688C"/>
    <w:rsid w:val="00E50283"/>
    <w:rsid w:val="00E56894"/>
    <w:rsid w:val="00EA0479"/>
    <w:rsid w:val="00EA078A"/>
    <w:rsid w:val="00F23002"/>
    <w:rsid w:val="00F82C33"/>
    <w:rsid w:val="00F8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67C8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  <w:style w:type="paragraph" w:customStyle="1" w:styleId="E3626B39D35042B0804B13602C23EBA8">
    <w:name w:val="E3626B39D35042B0804B13602C23EBA8"/>
    <w:rsid w:val="004467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5B6716598F4AC3802B887159ECA2B0">
    <w:name w:val="075B6716598F4AC3802B887159ECA2B0"/>
    <w:rsid w:val="004467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F03CA223EB4802B7F6BBB565027522">
    <w:name w:val="FDF03CA223EB4802B7F6BBB565027522"/>
    <w:rsid w:val="004467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ACD32AE01C44045AAE200716278F580">
    <w:name w:val="4ACD32AE01C44045AAE200716278F580"/>
    <w:rsid w:val="004467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35E7DF49EB4279AC141B85C4977CFF">
    <w:name w:val="8B35E7DF49EB4279AC141B85C4977CFF"/>
    <w:rsid w:val="004467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C888C187C84CBE88C2D40F8BB4B951">
    <w:name w:val="9FC888C187C84CBE88C2D40F8BB4B951"/>
    <w:rsid w:val="004467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369783D9C94988938B3078E5E14365">
    <w:name w:val="F8369783D9C94988938B3078E5E14365"/>
    <w:rsid w:val="004467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E410945D8E446492E789B9A32282F1">
    <w:name w:val="7CE410945D8E446492E789B9A32282F1"/>
    <w:rsid w:val="004467C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A5B2174B8C814F8A92E9CAF7B10256" ma:contentTypeVersion="15" ma:contentTypeDescription="Create a new document." ma:contentTypeScope="" ma:versionID="dba3b1b99b367016058985de981f5dd1">
  <xsd:schema xmlns:xsd="http://www.w3.org/2001/XMLSchema" xmlns:xs="http://www.w3.org/2001/XMLSchema" xmlns:p="http://schemas.microsoft.com/office/2006/metadata/properties" xmlns:ns2="ca48d663-6736-4efc-abea-b8a64611352d" xmlns:ns3="54eac4df-f881-429e-b780-0d36d517d2e1" targetNamespace="http://schemas.microsoft.com/office/2006/metadata/properties" ma:root="true" ma:fieldsID="70d07df918091a8b11e7b93ee0479774" ns2:_="" ns3:_="">
    <xsd:import namespace="ca48d663-6736-4efc-abea-b8a64611352d"/>
    <xsd:import namespace="54eac4df-f881-429e-b780-0d36d517d2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8d663-6736-4efc-abea-b8a646113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75d0bdd-3734-41ee-b560-353e3b7bb7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ac4df-f881-429e-b780-0d36d517d2e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51045ca-d5e1-4681-9574-a18484e860f0}" ma:internalName="TaxCatchAll" ma:showField="CatchAllData" ma:web="54eac4df-f881-429e-b780-0d36d517d2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8d663-6736-4efc-abea-b8a64611352d">
      <Terms xmlns="http://schemas.microsoft.com/office/infopath/2007/PartnerControls"/>
    </lcf76f155ced4ddcb4097134ff3c332f>
    <TaxCatchAll xmlns="54eac4df-f881-429e-b780-0d36d517d2e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61EF0D-77F5-4A7D-AF9A-CF87B21E3C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D7C4A-BEEF-4BAD-980B-805FC1653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8d663-6736-4efc-abea-b8a64611352d"/>
    <ds:schemaRef ds:uri="54eac4df-f881-429e-b780-0d36d517d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8C697-B0A5-4984-A688-E1920750DB8D}">
  <ds:schemaRefs>
    <ds:schemaRef ds:uri="http://schemas.microsoft.com/office/2006/metadata/properties"/>
    <ds:schemaRef ds:uri="http://schemas.microsoft.com/office/infopath/2007/PartnerControls"/>
    <ds:schemaRef ds:uri="ca48d663-6736-4efc-abea-b8a64611352d"/>
    <ds:schemaRef ds:uri="54eac4df-f881-429e-b780-0d36d517d2e1"/>
  </ds:schemaRefs>
</ds:datastoreItem>
</file>

<file path=customXml/itemProps4.xml><?xml version="1.0" encoding="utf-8"?>
<ds:datastoreItem xmlns:ds="http://schemas.openxmlformats.org/officeDocument/2006/customXml" ds:itemID="{91DFB8E8-F88D-4B4B-A95E-B8A8A63A58C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INSERT NAME-Global-Women-Activate-Leaders-Programme-Scholarship-Application-Form-2019.dotx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Amy Keremete</dc:creator>
  <keywords/>
  <lastModifiedBy>Barbara Beatty</lastModifiedBy>
  <revision>11</revision>
  <lastPrinted>2024-07-29T20:25:00.0000000Z</lastPrinted>
  <dcterms:created xsi:type="dcterms:W3CDTF">2024-07-30T23:51:00.0000000Z</dcterms:created>
  <dcterms:modified xsi:type="dcterms:W3CDTF">2024-11-20T02:53:04.7902001Z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  <property fmtid="{D5CDD505-2E9C-101B-9397-08002B2CF9AE}" pid="4" name="ContentTypeId">
    <vt:lpwstr>0x01010099A5B2174B8C814F8A92E9CAF7B10256</vt:lpwstr>
  </property>
  <property fmtid="{D5CDD505-2E9C-101B-9397-08002B2CF9AE}" pid="5" name="MediaServiceImageTags">
    <vt:lpwstr/>
  </property>
</Properties>
</file>