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4106"/>
        <w:gridCol w:w="6095"/>
      </w:tblGrid>
      <w:tr w:rsidR="007A1DFF" w:rsidRPr="00386E4E" w14:paraId="6C710587" w14:textId="77777777" w:rsidTr="000B7D8D">
        <w:tc>
          <w:tcPr>
            <w:tcW w:w="10201" w:type="dxa"/>
            <w:gridSpan w:val="2"/>
            <w:shd w:val="clear" w:color="auto" w:fill="1B3F52"/>
            <w:vAlign w:val="center"/>
          </w:tcPr>
          <w:p w14:paraId="6D1A6DF1" w14:textId="7965AA8A" w:rsidR="007A1DFF" w:rsidRPr="007B7711" w:rsidRDefault="00695B6E" w:rsidP="000B7D8D">
            <w:pPr>
              <w:ind w:right="108"/>
              <w:jc w:val="center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noProof/>
                <w:color w:val="FFFFFF" w:themeColor="background1"/>
                <w:spacing w:val="1"/>
                <w:sz w:val="32"/>
                <w:szCs w:val="20"/>
                <w:lang w:val="en-NZ" w:eastAsia="en-NZ"/>
              </w:rPr>
              <w:drawing>
                <wp:anchor distT="0" distB="0" distL="114300" distR="114300" simplePos="0" relativeHeight="251658240" behindDoc="1" locked="0" layoutInCell="1" allowOverlap="1" wp14:anchorId="2DDF7D52" wp14:editId="71D7738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86525" cy="1173480"/>
                  <wp:effectExtent l="0" t="0" r="9525" b="7620"/>
                  <wp:wrapTight wrapText="bothSides">
                    <wp:wrapPolygon edited="0">
                      <wp:start x="0" y="0"/>
                      <wp:lineTo x="0" y="21390"/>
                      <wp:lineTo x="21568" y="21390"/>
                      <wp:lineTo x="215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W_ACTLP_Logo_Re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DFF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Global Women</w:t>
            </w:r>
            <w:r w:rsidR="00386E4E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 xml:space="preserve"> Activate Leaders Programme</w:t>
            </w:r>
          </w:p>
          <w:p w14:paraId="29F8B7F4" w14:textId="122D54BF" w:rsidR="007A1DFF" w:rsidRPr="00C80C5A" w:rsidRDefault="00C80C5A" w:rsidP="000B7D8D">
            <w:pPr>
              <w:ind w:right="108"/>
              <w:jc w:val="center"/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</w:pPr>
            <w:r w:rsidRPr="00C80C5A"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  <w:t>[APPLICATION FORM]</w:t>
            </w:r>
          </w:p>
          <w:p w14:paraId="45B5D9CA" w14:textId="77777777" w:rsidR="00695B6E" w:rsidRPr="00386E4E" w:rsidRDefault="00695B6E" w:rsidP="000B7D8D">
            <w:pPr>
              <w:ind w:right="108"/>
              <w:rPr>
                <w:rFonts w:ascii="Open Sans" w:hAnsi="Open Sans" w:cs="Open Sans"/>
                <w:color w:val="FFFFFF" w:themeColor="background1"/>
                <w:spacing w:val="1"/>
                <w:sz w:val="20"/>
                <w:szCs w:val="20"/>
                <w:lang w:val="en-NZ"/>
              </w:rPr>
            </w:pPr>
          </w:p>
        </w:tc>
      </w:tr>
      <w:tr w:rsidR="00876743" w:rsidRPr="00386E4E" w14:paraId="397DFB66" w14:textId="77777777" w:rsidTr="000B7D8D">
        <w:trPr>
          <w:trHeight w:val="3044"/>
        </w:trPr>
        <w:tc>
          <w:tcPr>
            <w:tcW w:w="10201" w:type="dxa"/>
            <w:gridSpan w:val="2"/>
            <w:vAlign w:val="center"/>
          </w:tcPr>
          <w:p w14:paraId="46EE0281" w14:textId="77777777" w:rsidR="00C578C2" w:rsidRPr="00C578C2" w:rsidRDefault="003A35B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  <w:t xml:space="preserve">GLOBAL WOMEN </w:t>
            </w:r>
          </w:p>
          <w:p w14:paraId="33E2EF72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Who </w:t>
            </w:r>
            <w:r w:rsidR="00C578C2"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we are</w:t>
            </w:r>
          </w:p>
          <w:p w14:paraId="2408C76D" w14:textId="64CB4C08" w:rsidR="00876743" w:rsidRPr="00386E4E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Global Women is a non-profit membership organisation with</w:t>
            </w:r>
            <w:r w:rsidR="002522D2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over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3</w:t>
            </w:r>
            <w:r w:rsidR="000B7D8D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40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exceptional female members.</w:t>
            </w:r>
          </w:p>
          <w:p w14:paraId="7FD7605C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14:paraId="0498995E" w14:textId="77777777" w:rsidR="00876743" w:rsidRPr="002522D2" w:rsidRDefault="009F125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 xml:space="preserve">Our </w:t>
            </w:r>
            <w:r w:rsidR="0067736E"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>Dream</w:t>
            </w:r>
          </w:p>
          <w:p w14:paraId="6D406D02" w14:textId="77777777" w:rsidR="00876743" w:rsidRPr="00386E4E" w:rsidRDefault="00876743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14:paraId="5BA2D8F7" w14:textId="77777777" w:rsidR="00876743" w:rsidRPr="002522D2" w:rsidRDefault="0067736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14:paraId="116A63A9" w14:textId="77777777" w:rsidR="00876743" w:rsidRPr="002522D2" w:rsidRDefault="00504AA9" w:rsidP="000B7D8D">
            <w:pPr>
              <w:ind w:right="108"/>
              <w:rPr>
                <w:rFonts w:ascii="Open Sans" w:hAnsi="Open Sans" w:cs="Open Sans"/>
                <w:bCs/>
                <w:spacing w:val="1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To encourage diversity in leadership in Aotearoa New Zealand through promoting, encouraging and facilitating the d</w:t>
            </w:r>
            <w:r w:rsidR="00C578C2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evelopment of New Zealand women.</w:t>
            </w:r>
          </w:p>
        </w:tc>
      </w:tr>
      <w:tr w:rsidR="000B7D8D" w:rsidRPr="00386E4E" w14:paraId="587210F7" w14:textId="77777777" w:rsidTr="00F12738">
        <w:trPr>
          <w:trHeight w:val="970"/>
        </w:trPr>
        <w:tc>
          <w:tcPr>
            <w:tcW w:w="4106" w:type="dxa"/>
            <w:vAlign w:val="center"/>
          </w:tcPr>
          <w:p w14:paraId="72310D26" w14:textId="47DE6DEF" w:rsidR="000B7D8D" w:rsidRPr="000B7D8D" w:rsidRDefault="000B7D8D" w:rsidP="000B7D8D">
            <w:pPr>
              <w:pStyle w:val="Heading1"/>
              <w:ind w:left="0" w:right="-489"/>
              <w:rPr>
                <w:rStyle w:val="Hyperlink"/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u w:val="none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COMPLETED FORMS MUST BE SENT TO</w:t>
            </w:r>
            <w:r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</w:tc>
        <w:tc>
          <w:tcPr>
            <w:tcW w:w="6095" w:type="dxa"/>
            <w:vAlign w:val="center"/>
          </w:tcPr>
          <w:p w14:paraId="5FE2B706" w14:textId="29C4CA2B" w:rsidR="000B7D8D" w:rsidRPr="000B7D8D" w:rsidRDefault="005B5F06" w:rsidP="000B7D8D">
            <w:pPr>
              <w:pStyle w:val="Heading1"/>
              <w:ind w:left="0" w:right="-489"/>
            </w:pPr>
            <w:r>
              <w:rPr>
                <w:rStyle w:val="Hyperlink"/>
                <w:rFonts w:ascii="Open Sans" w:eastAsiaTheme="minorHAnsi" w:hAnsi="Open Sans" w:cs="Open Sans"/>
                <w:color w:val="000000" w:themeColor="text1"/>
                <w:sz w:val="20"/>
                <w:u w:val="none"/>
              </w:rPr>
              <w:t>Chantelle Lincoln</w:t>
            </w:r>
          </w:p>
          <w:p w14:paraId="7252401A" w14:textId="3200659D" w:rsidR="000B7D8D" w:rsidRPr="002522D2" w:rsidRDefault="00000000" w:rsidP="000B7D8D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</w:rPr>
            </w:pPr>
            <w:hyperlink r:id="rId9" w:history="1">
              <w:r w:rsidR="005B5F06" w:rsidRPr="00C01DE5">
                <w:rPr>
                  <w:rStyle w:val="Hyperlink"/>
                  <w:rFonts w:ascii="Open Sans" w:eastAsiaTheme="minorHAnsi" w:hAnsi="Open Sans" w:cs="Open Sans"/>
                  <w:b w:val="0"/>
                  <w:bCs w:val="0"/>
                  <w:sz w:val="20"/>
                </w:rPr>
                <w:t>chantelle.lincoln@globalwomen.org.nz</w:t>
              </w:r>
            </w:hyperlink>
            <w:r w:rsidR="000B7D8D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 </w:t>
            </w:r>
          </w:p>
        </w:tc>
      </w:tr>
      <w:tr w:rsidR="003A35B1" w:rsidRPr="00386E4E" w14:paraId="05CCE77F" w14:textId="77777777" w:rsidTr="00F12738">
        <w:trPr>
          <w:trHeight w:val="6229"/>
        </w:trPr>
        <w:tc>
          <w:tcPr>
            <w:tcW w:w="10201" w:type="dxa"/>
            <w:gridSpan w:val="2"/>
            <w:vAlign w:val="center"/>
          </w:tcPr>
          <w:p w14:paraId="2B01C6BF" w14:textId="442772D2" w:rsidR="004F3659" w:rsidRPr="00386E4E" w:rsidRDefault="00F920F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>GLOBAL WOMEN ACTIVATE</w:t>
            </w:r>
            <w:r w:rsid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 CRITERIA: </w:t>
            </w:r>
          </w:p>
          <w:p w14:paraId="7E326041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6DA399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384EF3A8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7E64CD2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691DF77E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3DAC897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1F23961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342D397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could be from a non-profit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</w:p>
          <w:p w14:paraId="25BC27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could be running her own business</w:t>
            </w:r>
          </w:p>
          <w:p w14:paraId="3E4E50DC" w14:textId="77777777" w:rsidR="004F3659" w:rsidRPr="002522D2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14:paraId="5D80ECC6" w14:textId="77777777" w:rsidR="002522D2" w:rsidRDefault="002522D2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6085480" w14:textId="6427F26D" w:rsidR="00F132D7" w:rsidRPr="00386E4E" w:rsidRDefault="00F132D7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THE TINDALL FOUNDATION 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or TSB TRUST 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– NOT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FOR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PROFIT/COMMUNITY </w:t>
            </w:r>
            <w:r w:rsidR="006E691E"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CRITERIA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  <w:p w14:paraId="789E93E7" w14:textId="77777777" w:rsidR="00F132D7" w:rsidRPr="00E62731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</w:pP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She MUST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be from the Not for P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rofit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/Community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sector</w:t>
            </w:r>
          </w:p>
          <w:p w14:paraId="769D0A36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019DBF38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1BBD75B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E5A24C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7340F0B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1D5EA01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5230CB34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4F067DA" w14:textId="6C63E28A" w:rsidR="00F12738" w:rsidRPr="00F12738" w:rsidRDefault="00F132D7" w:rsidP="00F12738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</w:tc>
      </w:tr>
    </w:tbl>
    <w:p w14:paraId="20D9A9B0" w14:textId="77777777" w:rsidR="009F125E" w:rsidRDefault="009F125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94F8167" w14:textId="77777777" w:rsidR="00FC3E4A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A243CA9" w14:textId="77777777" w:rsidR="00FC3E4A" w:rsidRPr="00386E4E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9F125E" w:rsidRPr="00386E4E" w14:paraId="2F3ADD01" w14:textId="77777777" w:rsidTr="00111ACF">
        <w:trPr>
          <w:trHeight w:val="1591"/>
        </w:trPr>
        <w:tc>
          <w:tcPr>
            <w:tcW w:w="10201" w:type="dxa"/>
            <w:vAlign w:val="center"/>
          </w:tcPr>
          <w:p w14:paraId="3B37FCFB" w14:textId="72F7FDC5" w:rsidR="009F125E" w:rsidRPr="00386E4E" w:rsidRDefault="00386E4E" w:rsidP="00F12738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INFORMATION:</w:t>
            </w:r>
          </w:p>
          <w:p w14:paraId="6DF0FE00" w14:textId="1A087EF3" w:rsidR="009F125E" w:rsidRPr="00386E4E" w:rsidRDefault="008E3FF0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F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ull/partial </w:t>
            </w:r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programme fees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inclu</w:t>
            </w:r>
            <w:r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de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course materials, catering &amp; graduation</w:t>
            </w:r>
          </w:p>
          <w:p w14:paraId="514D3784" w14:textId="7C4C6C65" w:rsidR="009F125E" w:rsidRPr="00386E4E" w:rsidRDefault="008E3FF0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Cost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DOES NOT COVER TRAVEL</w:t>
            </w:r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</w:t>
            </w:r>
            <w:proofErr w:type="spellStart"/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accommodatiom</w:t>
            </w:r>
            <w:proofErr w:type="spellEnd"/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or any other associated costs for you to attend the programme. </w:t>
            </w:r>
            <w:proofErr w:type="spellStart"/>
            <w:r w:rsidR="004608BD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Maori</w:t>
            </w:r>
            <w:proofErr w:type="spellEnd"/>
            <w:r w:rsidR="004608BD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</w:t>
            </w:r>
          </w:p>
          <w:p w14:paraId="1A57A3FD" w14:textId="77777777" w:rsidR="00E62731" w:rsidRPr="00386E4E" w:rsidRDefault="003317E9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You must be able to attend all dates for your chosen programme location</w:t>
            </w:r>
            <w:r w:rsidR="004A7087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</w:t>
            </w:r>
          </w:p>
        </w:tc>
      </w:tr>
      <w:tr w:rsidR="006E691E" w:rsidRPr="00386E4E" w14:paraId="09E2D9BA" w14:textId="77777777" w:rsidTr="00111ACF">
        <w:trPr>
          <w:trHeight w:val="3527"/>
        </w:trPr>
        <w:tc>
          <w:tcPr>
            <w:tcW w:w="10201" w:type="dxa"/>
            <w:vAlign w:val="center"/>
          </w:tcPr>
          <w:p w14:paraId="003D3CC5" w14:textId="0E3F25FD" w:rsidR="006E691E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PLEASE HIGHLIGHT </w:t>
            </w:r>
            <w:r w:rsidR="008E3FF0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WHAT </w:t>
            </w: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YOU WOULD LIKE TO APPLY FOR:</w:t>
            </w:r>
          </w:p>
          <w:p w14:paraId="512D3E11" w14:textId="77777777" w:rsidR="003F11F8" w:rsidRPr="00386E4E" w:rsidRDefault="003F11F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4FB2F2AF" w14:textId="77777777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14:paraId="160E21F9" w14:textId="7C888BA7" w:rsidR="00111ACF" w:rsidRDefault="003F11F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$5,000 per scholarship, covers programme fees only</w:t>
            </w:r>
            <w:r w:rsidR="00F12738" w:rsidRPr="00F12738">
              <w:rPr>
                <w:rFonts w:ascii="Open Sans" w:eastAsiaTheme="minorHAnsi" w:hAnsi="Open Sans" w:cs="Open Sans"/>
                <w:lang w:val="en-NZ"/>
              </w:rPr>
              <w:t>, subject to approval by The Tindall Foundation</w:t>
            </w:r>
            <w:r w:rsidRPr="00F12738">
              <w:rPr>
                <w:rFonts w:ascii="Open Sans" w:eastAsiaTheme="minorHAnsi" w:hAnsi="Open Sans" w:cs="Open Sans"/>
                <w:lang w:val="en-NZ"/>
              </w:rPr>
              <w:t>)</w:t>
            </w:r>
          </w:p>
          <w:p w14:paraId="54D244DD" w14:textId="77777777" w:rsidR="00111ACF" w:rsidRPr="00386E4E" w:rsidRDefault="00111ACF" w:rsidP="00111ACF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1A8BF88" w14:textId="0773CF64" w:rsidR="00111ACF" w:rsidRPr="00386E4E" w:rsidRDefault="00111ACF" w:rsidP="00111ACF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THE TINDALL FOUNDATION - NOT FOR PROFIT/COMMUNITY – ACTIVATE SCHOLARSHIP (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PARTIAL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)</w:t>
            </w:r>
          </w:p>
          <w:p w14:paraId="45E3F246" w14:textId="4B3CF4CF" w:rsidR="00111ACF" w:rsidRPr="00F12738" w:rsidRDefault="00111ACF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$5,000 per scholarship, covers programme fees only, subject to approval by The Tindall Foundation)</w:t>
            </w:r>
          </w:p>
          <w:p w14:paraId="20B075B5" w14:textId="77777777" w:rsidR="00F12738" w:rsidRPr="00386E4E" w:rsidRDefault="00F1273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</w:p>
          <w:p w14:paraId="17B8C21C" w14:textId="0552BAA2" w:rsidR="00111ACF" w:rsidRPr="004608BD" w:rsidRDefault="00111ACF" w:rsidP="00111ACF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4608BD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THE TINDALL FOUNDATION – M</w:t>
            </w:r>
            <w:r w:rsidR="004608BD" w:rsidRPr="004608BD">
              <w:rPr>
                <w:rFonts w:ascii="Open Sans" w:hAnsi="Open Sans" w:cs="Open Sans"/>
                <w:sz w:val="20"/>
                <w:szCs w:val="20"/>
              </w:rPr>
              <w:t>Ā</w:t>
            </w:r>
            <w:r w:rsidRPr="004608BD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ORI /PACIFIC – ACTIVATE SCHOLARSHIP (FULL)</w:t>
            </w:r>
          </w:p>
          <w:p w14:paraId="25FB7D9F" w14:textId="77777777" w:rsidR="00111ACF" w:rsidRPr="004608BD" w:rsidRDefault="00111ACF" w:rsidP="00111ACF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4608BD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(Valued at $5,000 per scholarship, covers programme fees only, subject to approval by The Tindall Foundation)</w:t>
            </w:r>
          </w:p>
          <w:p w14:paraId="13D68BCA" w14:textId="77777777" w:rsidR="006E691E" w:rsidRPr="004608BD" w:rsidRDefault="006E691E" w:rsidP="00F12738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28BD7995" w14:textId="5D6D5A58" w:rsidR="00111ACF" w:rsidRPr="004608BD" w:rsidRDefault="00111ACF" w:rsidP="00111ACF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4608BD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4608BD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THE TINDALL FOUNDATION – M</w:t>
            </w:r>
            <w:r w:rsidR="004608BD" w:rsidRPr="004608BD">
              <w:rPr>
                <w:rFonts w:ascii="Open Sans" w:hAnsi="Open Sans" w:cs="Open Sans"/>
                <w:sz w:val="20"/>
                <w:szCs w:val="20"/>
              </w:rPr>
              <w:t>Ā</w:t>
            </w:r>
            <w:r w:rsidRPr="004608BD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ORI /PACIFIC – ACTIVATE SCHOLARSHIP (PARTIAL)</w:t>
            </w:r>
          </w:p>
          <w:p w14:paraId="07EE219F" w14:textId="77777777" w:rsidR="00111ACF" w:rsidRPr="004608BD" w:rsidRDefault="00111ACF" w:rsidP="00111ACF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4608BD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(Valued at $5,000 per scholarship, covers programme fees only, subject to approval by The Tindall Foundation)</w:t>
            </w:r>
          </w:p>
          <w:p w14:paraId="0305A04A" w14:textId="34F771D3" w:rsidR="00111ACF" w:rsidRPr="00F12738" w:rsidRDefault="00111ACF" w:rsidP="00F12738">
            <w:pPr>
              <w:rPr>
                <w:sz w:val="18"/>
                <w:szCs w:val="18"/>
              </w:rPr>
            </w:pPr>
          </w:p>
        </w:tc>
      </w:tr>
      <w:tr w:rsidR="009F125E" w:rsidRPr="00386E4E" w14:paraId="13F6673A" w14:textId="77777777" w:rsidTr="00EF2E25">
        <w:trPr>
          <w:trHeight w:val="3787"/>
        </w:trPr>
        <w:tc>
          <w:tcPr>
            <w:tcW w:w="10201" w:type="dxa"/>
            <w:vAlign w:val="center"/>
          </w:tcPr>
          <w:p w14:paraId="5EC779CE" w14:textId="04239C1B" w:rsidR="003F11F8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  <w:p w14:paraId="2598BE60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98CFF24" w14:textId="50BC5381" w:rsidR="003F11F8" w:rsidRPr="00EF2E25" w:rsidRDefault="00F920F1" w:rsidP="00EF2E25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bookmarkEnd w:id="0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AUCKLAND </w:t>
            </w:r>
            <w:r w:rsidR="00111ACF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#1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Thursday February 1</w:t>
            </w:r>
            <w:r w:rsid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5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, Monday March 18, Thursday</w:t>
            </w:r>
            <w:r w:rsid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April </w:t>
            </w:r>
            <w:proofErr w:type="gramStart"/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11</w:t>
            </w:r>
            <w:proofErr w:type="gramEnd"/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and Thursday May 09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0124B377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0960F92E" w14:textId="59FF6214" w:rsidR="003F11F8" w:rsidRPr="00EF2E25" w:rsidRDefault="00F920F1" w:rsidP="00EF2E25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="00111ACF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VIRTUAL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Wednesday March 27, Monday May 13, Monday</w:t>
            </w:r>
            <w:r w:rsid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June 17, Monday July 29</w:t>
            </w:r>
            <w:r w:rsidR="00F17387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68440B16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81BC2A0" w14:textId="7B9D0CED" w:rsidR="003F11F8" w:rsidRPr="00EF2E25" w:rsidRDefault="00F920F1" w:rsidP="00EF2E25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="00F17387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AUCKLAND #2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Thursday 20 June, Wednesday July 24, Thursday</w:t>
            </w:r>
            <w:r w:rsid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August 15, Thursday September </w:t>
            </w:r>
            <w:r w:rsid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5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4C0637D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197C1911" w14:textId="79A6E440" w:rsidR="003F11F8" w:rsidRPr="00EF2E25" w:rsidRDefault="00F920F1" w:rsidP="00EF2E25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="00F17387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WELLINGTON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Wednesday April 10, Wednesday 15 May, Tuesday</w:t>
            </w:r>
            <w:r w:rsid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June 18, Tuesday July 23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48DA4D9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72FFB8CD" w14:textId="77777777" w:rsidR="003F11F8" w:rsidRDefault="00F920F1" w:rsidP="00EF2E25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00000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="00F17387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CHRISTCHURCH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Thursday May 30, Thursday June 27, Monday</w:t>
            </w:r>
            <w:r w:rsid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EF2E25"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August 5, Monday September 23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53AD7D64" w14:textId="77777777" w:rsidR="00EF2E25" w:rsidRDefault="00EF2E25" w:rsidP="00EF2E25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</w:pPr>
          </w:p>
          <w:p w14:paraId="3832E7E1" w14:textId="647897AE" w:rsidR="00EF2E25" w:rsidRPr="00EF2E25" w:rsidRDefault="00EF2E25" w:rsidP="00EF2E25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HAMILTON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Thursday August </w:t>
            </w:r>
            <w:r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0</w:t>
            </w:r>
            <w:r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1, Monday September 16, Tuesday</w:t>
            </w:r>
            <w:r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Pr="00EF2E25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October 22, Monday November 11</w:t>
            </w:r>
            <w:r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</w:tc>
      </w:tr>
    </w:tbl>
    <w:p w14:paraId="6EE2D04B" w14:textId="77777777"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586AAC" w:rsidRPr="00386E4E" w14:paraId="647FEB3A" w14:textId="77777777" w:rsidTr="00003569">
        <w:tc>
          <w:tcPr>
            <w:tcW w:w="10201" w:type="dxa"/>
          </w:tcPr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19"/>
            </w:tblGrid>
            <w:tr w:rsidR="00586AAC" w:rsidRPr="00386E4E" w14:paraId="6CB61B85" w14:textId="77777777" w:rsidTr="00003569">
              <w:tc>
                <w:tcPr>
                  <w:tcW w:w="9919" w:type="dxa"/>
                </w:tcPr>
                <w:p w14:paraId="0E5DBE3E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  <w:t>PERSONAL INFORMATION</w:t>
                  </w:r>
                </w:p>
                <w:tbl>
                  <w:tblPr>
                    <w:tblStyle w:val="TableGridLight1"/>
                    <w:tblW w:w="100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08"/>
                  </w:tblGrid>
                  <w:tr w:rsidR="00586AAC" w:rsidRPr="00386E4E" w14:paraId="741FCB5C" w14:textId="77777777" w:rsidTr="00003569">
                    <w:tc>
                      <w:tcPr>
                        <w:tcW w:w="10008" w:type="dxa"/>
                      </w:tcPr>
                      <w:p w14:paraId="3D5800B4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sz w:val="20"/>
                            <w:szCs w:val="20"/>
                            <w:lang w:val="en-NZ"/>
                          </w:rPr>
                          <w:t>Full Name: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48615509"/>
                            <w:placeholder>
                              <w:docPart w:val="AE5FBC7275854AF28F75021D34A16715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60649967"/>
                                <w:placeholder>
                                  <w:docPart w:val="E4373E8F85944689B9B0144FFE08CCFB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06E786C2" w14:textId="77777777" w:rsidTr="00003569">
                    <w:tc>
                      <w:tcPr>
                        <w:tcW w:w="10008" w:type="dxa"/>
                      </w:tcPr>
                      <w:p w14:paraId="02C97DB0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proofErr w:type="spellStart"/>
                        <w:r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Ethincity</w:t>
                        </w:r>
                        <w:proofErr w:type="spellEnd"/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1253663783"/>
                            <w:placeholder>
                              <w:docPart w:val="4E0DD9A9E2374CBDA7D3C31EC30776BD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1135836231"/>
                                <w:placeholder>
                                  <w:docPart w:val="9A535F7A2E064EB49E0B79B65196735E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F7AAA01" w14:textId="77777777" w:rsidTr="00003569">
                    <w:tc>
                      <w:tcPr>
                        <w:tcW w:w="10008" w:type="dxa"/>
                      </w:tcPr>
                      <w:p w14:paraId="7B296E5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Iwi: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1184866649"/>
                            <w:placeholder>
                              <w:docPart w:val="F0D24F2344E0445FAD96B4E8C5E2616F"/>
                            </w:placeholder>
                            <w:showingPlcHdr/>
                          </w:sdtPr>
                          <w:sdtContent>
                            <w:r w:rsidRPr="00386E4E">
                              <w:rPr>
                                <w:rStyle w:val="PlaceholderText"/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="00586AAC" w:rsidRPr="00386E4E" w14:paraId="5C007B38" w14:textId="77777777" w:rsidTr="00003569">
                    <w:tc>
                      <w:tcPr>
                        <w:tcW w:w="10008" w:type="dxa"/>
                      </w:tcPr>
                      <w:p w14:paraId="1FD8D217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Language(s) spoken: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939342467"/>
                            <w:placeholder>
                              <w:docPart w:val="EF8B859414DA40EFAC20EF23EC40B4D1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90718676"/>
                                <w:placeholder>
                                  <w:docPart w:val="7C96339B3F8048E2AF257EC8A70683C1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7767B7D" w14:textId="77777777" w:rsidTr="00003569">
                    <w:tc>
                      <w:tcPr>
                        <w:tcW w:w="10008" w:type="dxa"/>
                      </w:tcPr>
                      <w:p w14:paraId="1983FC6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Date of Birth: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84867113"/>
                            <w:placeholder>
                              <w:docPart w:val="16C3220E447447B49F234836C07D1FBB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-268249027"/>
                                <w:placeholder>
                                  <w:docPart w:val="03740F3953AC4121919D18FBAB42CC0E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364E2EAE" w14:textId="77777777" w:rsidTr="00003569">
                    <w:tc>
                      <w:tcPr>
                        <w:tcW w:w="10008" w:type="dxa"/>
                      </w:tcPr>
                      <w:p w14:paraId="176C719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Dietary requirements: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4532705"/>
                            <w:placeholder>
                              <w:docPart w:val="BEAEED1E6F9041C1B2DE02CA38C39F2D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4687837"/>
                                <w:placeholder>
                                  <w:docPart w:val="DAC6873371DD4000B6119A99B9E9BEA8"/>
                                </w:placeholder>
                              </w:sdtPr>
                              <w:sdtContent>
                                <w:sdt>
                                  <w:sdtPr>
                                    <w:rPr>
                                      <w:rFonts w:ascii="Open Sans" w:hAnsi="Open Sans" w:cs="Open Sans"/>
                                      <w:b w:val="0"/>
                                      <w:sz w:val="20"/>
                                      <w:szCs w:val="20"/>
                                    </w:rPr>
                                    <w:id w:val="-471132419"/>
                                    <w:placeholder>
                                      <w:docPart w:val="26431F6A81E6462FB3381D4C369548A4"/>
                                    </w:placeholder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rFonts w:ascii="Open Sans" w:hAnsi="Open Sans" w:cs="Open Sans"/>
                                          <w:b w:val="0"/>
                                          <w:sz w:val="20"/>
                                          <w:szCs w:val="20"/>
                                        </w:rPr>
                                        <w:id w:val="857937622"/>
                                        <w:placeholder>
                                          <w:docPart w:val="4B7449607A134FBDAA5F023E389DAD3A"/>
                                        </w:placeholder>
                                        <w:showingPlcHdr/>
                                      </w:sdtPr>
                                      <w:sdtContent>
                                        <w:r w:rsidRPr="00386E4E">
                                          <w:rPr>
                                            <w:rStyle w:val="PlaceholderText"/>
                                            <w:rFonts w:ascii="Open Sans" w:hAnsi="Open Sans" w:cs="Open Sans"/>
                                            <w:b w:val="0"/>
                                            <w:sz w:val="20"/>
                                            <w:szCs w:val="20"/>
                                          </w:rPr>
                                          <w:t>Click here to enter text.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p>
                    </w:tc>
                  </w:tr>
                </w:tbl>
                <w:p w14:paraId="7061A2F9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586AAC" w:rsidRPr="00386E4E" w14:paraId="4BE52299" w14:textId="77777777" w:rsidTr="00003569">
              <w:tc>
                <w:tcPr>
                  <w:tcW w:w="9919" w:type="dxa"/>
                </w:tcPr>
                <w:p w14:paraId="214AC144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</w:p>
              </w:tc>
            </w:tr>
          </w:tbl>
          <w:p w14:paraId="306D19B4" w14:textId="77777777" w:rsidR="00586AAC" w:rsidRPr="00386E4E" w:rsidRDefault="00586AAC" w:rsidP="00003569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6EE4F342" w14:textId="77777777" w:rsidTr="008D71BB">
        <w:tc>
          <w:tcPr>
            <w:tcW w:w="10201" w:type="dxa"/>
          </w:tcPr>
          <w:p w14:paraId="7965BBE1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CONTACT DETAILS</w:t>
            </w:r>
          </w:p>
          <w:tbl>
            <w:tblPr>
              <w:tblStyle w:val="TableGridLight1"/>
              <w:tblW w:w="9919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5115"/>
            </w:tblGrid>
            <w:tr w:rsidR="003317E9" w:rsidRPr="00386E4E" w14:paraId="3E776150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4EE5AC2F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Landline: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124068272"/>
                      <w:placeholder>
                        <w:docPart w:val="B23359B3FF6048729F50DE6EC9EF7A7D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683875077"/>
                          <w:placeholder>
                            <w:docPart w:val="6AAB6A44D6D6483282203BB50CCA571D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5C0B743E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486707961"/>
                      <w:placeholder>
                        <w:docPart w:val="04EA3472B89D453FAB8D98266D1E4300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174238022"/>
                          <w:placeholder>
                            <w:docPart w:val="F5A4DFD99B1347609052C4ADEB8BB199"/>
                          </w:placeholder>
                        </w:sdtPr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id w:val="1848507815"/>
                              <w:placeholder>
                                <w:docPart w:val="232B5DEA0F9045FEB7C35A89BC2E6C22"/>
                              </w:placeholder>
                              <w:showingPlcHdr/>
                            </w:sdtPr>
                            <w:sdtContent>
                              <w:r w:rsidR="00F920F1" w:rsidRPr="00386E4E">
                                <w:rPr>
                                  <w:rStyle w:val="PlaceholderText"/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09F5A0F1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04DD1E6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171838176"/>
                      <w:placeholder>
                        <w:docPart w:val="1BECAB41D88C4751966D1F6DEE02ACC2"/>
                      </w:placeholder>
                      <w:showingPlcHdr/>
                    </w:sdtPr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31E3C47C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Personal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04405991"/>
                      <w:placeholder>
                        <w:docPart w:val="3EB784AD89644E048E1FF11040521FA6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049643271"/>
                          <w:placeholder>
                            <w:docPart w:val="433B889DA66C4F568EAEE94BAB101FA8"/>
                          </w:placeholder>
                          <w:showingPlcHdr/>
                        </w:sdtPr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442946F2" w14:textId="77777777" w:rsidTr="00F920F1">
              <w:trPr>
                <w:trHeight w:val="301"/>
              </w:trPr>
              <w:tc>
                <w:tcPr>
                  <w:tcW w:w="9919" w:type="dxa"/>
                  <w:gridSpan w:val="2"/>
                </w:tcPr>
                <w:p w14:paraId="2F2BF380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545110431"/>
                      <w:placeholder>
                        <w:docPart w:val="EF1B3E672F2D4FD4B6BD6DF78EF8B7AF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147079264"/>
                          <w:placeholder>
                            <w:docPart w:val="ACCB1ADCCD564CF59F41303C61F3145F"/>
                          </w:placeholder>
                          <w:showingPlcHdr/>
                        </w:sdtPr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CA7729D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6B5DCD96" w14:textId="77777777" w:rsidTr="008D71BB">
        <w:tc>
          <w:tcPr>
            <w:tcW w:w="10201" w:type="dxa"/>
          </w:tcPr>
          <w:p w14:paraId="60551F7D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ORGANISATION INFORMATION</w:t>
            </w:r>
          </w:p>
          <w:tbl>
            <w:tblPr>
              <w:tblStyle w:val="TableGridLight1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2146"/>
              <w:gridCol w:w="684"/>
              <w:gridCol w:w="2003"/>
              <w:gridCol w:w="1155"/>
              <w:gridCol w:w="1108"/>
              <w:gridCol w:w="2828"/>
              <w:gridCol w:w="280"/>
            </w:tblGrid>
            <w:tr w:rsidR="003317E9" w:rsidRPr="00386E4E" w14:paraId="4400C2EB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6"/>
                </w:tcPr>
                <w:p w14:paraId="3CA5E9A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Company/Organisation Name: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09053530"/>
                      <w:placeholder>
                        <w:docPart w:val="1A4D217D25354DCA982D26A8BF8C690D"/>
                      </w:placeholder>
                      <w:showingPlcHdr/>
                    </w:sdtPr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04523E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6"/>
                </w:tcPr>
                <w:p w14:paraId="6C428DC1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Position/title: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44057994"/>
                      <w:placeholder>
                        <w:docPart w:val="66F4A9472BBC4C9A9B15A1362B1CFFE7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341303302"/>
                          <w:placeholder>
                            <w:docPart w:val="1D569C1170034A1BBDA4E33711C041B9"/>
                          </w:placeholder>
                          <w:showingPlcHdr/>
                        </w:sdtPr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25E0CA8D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6"/>
                </w:tcPr>
                <w:p w14:paraId="077EC88F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Length of Employment: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670478000"/>
                      <w:placeholder>
                        <w:docPart w:val="0CDC8DFD9B6E428593C138386001AB1E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89902291"/>
                          <w:placeholder>
                            <w:docPart w:val="115A2655948A45F880EAD238DDA35A2C"/>
                          </w:placeholder>
                          <w:showingPlcHdr/>
                        </w:sdtPr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77B60D0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6"/>
                </w:tcPr>
                <w:p w14:paraId="3BC74A5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Please 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tick </w:t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which best describes your organisation:</w:t>
                  </w:r>
                </w:p>
              </w:tc>
            </w:tr>
            <w:tr w:rsidR="003317E9" w:rsidRPr="00386E4E" w14:paraId="3A479D36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2"/>
                </w:tcPr>
                <w:p w14:paraId="033E05C6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Commercial</w:t>
                  </w:r>
                </w:p>
              </w:tc>
              <w:tc>
                <w:tcPr>
                  <w:tcW w:w="3143" w:type="dxa"/>
                  <w:gridSpan w:val="2"/>
                </w:tcPr>
                <w:p w14:paraId="7D703A3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Iwi</w:t>
                  </w:r>
                </w:p>
              </w:tc>
              <w:tc>
                <w:tcPr>
                  <w:tcW w:w="3945" w:type="dxa"/>
                  <w:gridSpan w:val="2"/>
                </w:tcPr>
                <w:p w14:paraId="55766683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Academic Institution</w:t>
                  </w:r>
                </w:p>
              </w:tc>
            </w:tr>
            <w:tr w:rsidR="003317E9" w:rsidRPr="00386E4E" w14:paraId="2A07FD3B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2"/>
                </w:tcPr>
                <w:p w14:paraId="6866F07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lastRenderedPageBreak/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Government Agency</w:t>
                  </w:r>
                </w:p>
              </w:tc>
              <w:tc>
                <w:tcPr>
                  <w:tcW w:w="3143" w:type="dxa"/>
                  <w:gridSpan w:val="2"/>
                </w:tcPr>
                <w:p w14:paraId="5024DD60" w14:textId="77777777" w:rsidR="00386E4E" w:rsidRPr="00386E4E" w:rsidRDefault="00F920F1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heck4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bookmarkEnd w:id="1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Not For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3317E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Profit</w:t>
                  </w:r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/</w:t>
                  </w:r>
                  <w:r w:rsidR="00386E4E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Community </w:t>
                  </w:r>
                </w:p>
                <w:p w14:paraId="7804FCC3" w14:textId="35AD2EE6" w:rsidR="00386E4E" w:rsidRPr="00386E4E" w:rsidRDefault="00AA07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proofErr w:type="spellStart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Charititable</w:t>
                  </w:r>
                  <w:proofErr w:type="spellEnd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Trust/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Society</w:t>
                  </w:r>
                </w:p>
              </w:tc>
              <w:tc>
                <w:tcPr>
                  <w:tcW w:w="3945" w:type="dxa"/>
                  <w:gridSpan w:val="2"/>
                </w:tcPr>
                <w:p w14:paraId="7261B920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00000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Other: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418514463"/>
                      <w:placeholder>
                        <w:docPart w:val="ACA6D66EA52443F4B5552A6D998F9F4A"/>
                      </w:placeholder>
                      <w:showingPlcHdr/>
                    </w:sdtPr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2D6364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0F8A9CF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  <w:p w14:paraId="53B4BC7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Current Industry(s): </w:t>
                  </w:r>
                </w:p>
              </w:tc>
              <w:tc>
                <w:tcPr>
                  <w:tcW w:w="7796" w:type="dxa"/>
                  <w:gridSpan w:val="5"/>
                </w:tcPr>
                <w:p w14:paraId="57AE3FE6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3317E9" w:rsidRPr="00386E4E" w14:paraId="4D24801F" w14:textId="77777777" w:rsidTr="00AA07FF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7EECB520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Product/Services:</w:t>
                  </w:r>
                </w:p>
              </w:tc>
              <w:tc>
                <w:tcPr>
                  <w:tcW w:w="3851" w:type="dxa"/>
                  <w:gridSpan w:val="3"/>
                </w:tcPr>
                <w:p w14:paraId="59ED9871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945" w:type="dxa"/>
                  <w:gridSpan w:val="2"/>
                </w:tcPr>
                <w:p w14:paraId="0AFDFECC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3317E9" w:rsidRPr="00386E4E" w14:paraId="4F895A30" w14:textId="77777777" w:rsidTr="00D73F26">
              <w:trPr>
                <w:trHeight w:val="422"/>
              </w:trPr>
              <w:tc>
                <w:tcPr>
                  <w:tcW w:w="2150" w:type="dxa"/>
                  <w:shd w:val="clear" w:color="auto" w:fill="4BACC6" w:themeFill="accent5"/>
                </w:tcPr>
                <w:p w14:paraId="0C53FEF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# direct reports:</w:t>
                  </w:r>
                </w:p>
              </w:tc>
              <w:tc>
                <w:tcPr>
                  <w:tcW w:w="2693" w:type="dxa"/>
                  <w:gridSpan w:val="2"/>
                </w:tcPr>
                <w:p w14:paraId="0D689A61" w14:textId="77777777" w:rsidR="003317E9" w:rsidRPr="00386E4E" w:rsidRDefault="0000000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46543137"/>
                      <w:placeholder>
                        <w:docPart w:val="F759CB74DBBD4AE2B65C365A73700BC8"/>
                      </w:placeholder>
                      <w:showingPlcHdr/>
                    </w:sdtPr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268" w:type="dxa"/>
                  <w:gridSpan w:val="2"/>
                  <w:shd w:val="clear" w:color="auto" w:fill="4BACC6" w:themeFill="accent5"/>
                </w:tcPr>
                <w:p w14:paraId="00F73683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Total # employees:</w:t>
                  </w:r>
                </w:p>
              </w:tc>
              <w:tc>
                <w:tcPr>
                  <w:tcW w:w="3093" w:type="dxa"/>
                  <w:gridSpan w:val="2"/>
                </w:tcPr>
                <w:p w14:paraId="26F2E6B4" w14:textId="77777777" w:rsidR="003317E9" w:rsidRPr="00386E4E" w:rsidRDefault="0000000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97033054"/>
                      <w:placeholder>
                        <w:docPart w:val="60864B68E47848CD81200FA335516161"/>
                      </w:placeholder>
                      <w:showingPlcHdr/>
                    </w:sdtPr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6355BDC3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47A4090C" w14:textId="77777777" w:rsidTr="00D73F26">
        <w:trPr>
          <w:trHeight w:val="5516"/>
        </w:trPr>
        <w:tc>
          <w:tcPr>
            <w:tcW w:w="10201" w:type="dxa"/>
          </w:tcPr>
          <w:p w14:paraId="702F6CAF" w14:textId="77777777" w:rsidR="00D73F26" w:rsidRDefault="00D73F26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4DCF4238" w14:textId="0C2485D8" w:rsidR="003317E9" w:rsidRPr="000B23BF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PERSONAL INSIGHTS</w:t>
            </w:r>
          </w:p>
          <w:p w14:paraId="10B6F40C" w14:textId="77777777" w:rsidR="004608BD" w:rsidRPr="00386E4E" w:rsidRDefault="004608BD" w:rsidP="004608BD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will your participation on the Global Women Activate Leaders Programme benefit your organisation or company/community?</w:t>
            </w:r>
          </w:p>
          <w:p w14:paraId="1C0DFD51" w14:textId="55BD29FA" w:rsidR="003317E9" w:rsidRPr="00386E4E" w:rsidRDefault="004608BD" w:rsidP="004608BD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256649425"/>
                <w:placeholder>
                  <w:docPart w:val="77D64DE2089E43F9BF1459C17BD7A98F"/>
                </w:placeholder>
                <w:showingPlcHdr/>
              </w:sdtPr>
              <w:sdtContent>
                <w:r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7365ACAA" w14:textId="77777777" w:rsidR="00D73F26" w:rsidRDefault="00D73F26" w:rsidP="00D73F26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5FBBD0AF" w14:textId="66695EC6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professional and personal goals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within the </w:t>
            </w:r>
            <w:proofErr w:type="spellStart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ext</w:t>
            </w:r>
            <w:proofErr w:type="spellEnd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1-3 years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( family/whanau, relationships, career, contribution, leisure time, income)</w:t>
            </w:r>
          </w:p>
          <w:sdt>
            <w:sdtPr>
              <w:rPr>
                <w:rFonts w:ascii="Open Sans" w:hAnsi="Open Sans" w:cs="Open Sans"/>
                <w:sz w:val="20"/>
                <w:szCs w:val="20"/>
              </w:rPr>
              <w:id w:val="-2043431816"/>
              <w:placeholder>
                <w:docPart w:val="FB6FD3C7E1694757B66BFFB2A528B72D"/>
              </w:placeholder>
            </w:sdtPr>
            <w:sdtContent>
              <w:p w14:paraId="4341B59F" w14:textId="77777777" w:rsidR="003317E9" w:rsidRPr="00386E4E" w:rsidRDefault="00000000" w:rsidP="003A35B1">
                <w:pPr>
                  <w:pStyle w:val="ListParagraph"/>
                  <w:rPr>
                    <w:rFonts w:ascii="Open Sans" w:hAnsi="Open Sans" w:cs="Open Sans"/>
                    <w:sz w:val="20"/>
                    <w:szCs w:val="20"/>
                  </w:rPr>
                </w:pPr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-831910301"/>
                    <w:placeholder>
                      <w:docPart w:val="DEC6B17F04F44A00B1B8E965C0D9D28B"/>
                    </w:placeholder>
                    <w:showingPlcHdr/>
                  </w:sdtPr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sdtContent>
          </w:sdt>
          <w:p w14:paraId="4AE16BC1" w14:textId="77777777" w:rsidR="003317E9" w:rsidRPr="00386E4E" w:rsidRDefault="003317E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44EFA08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would you hope to gain and learn from the Activate programme?</w:t>
            </w:r>
          </w:p>
          <w:p w14:paraId="37EE5DF2" w14:textId="77777777" w:rsidR="003317E9" w:rsidRPr="00386E4E" w:rsidRDefault="00000000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53832767"/>
                <w:placeholder>
                  <w:docPart w:val="D9B41A3EFE29410B92D628BABDAFCCFB"/>
                </w:placeholder>
                <w:showingPlcHdr/>
              </w:sdtPr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0EA16F6B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623C1AF5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  <w:p w14:paraId="36E326F6" w14:textId="77777777" w:rsidR="003317E9" w:rsidRPr="00386E4E" w:rsidRDefault="00000000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24558245"/>
                <w:placeholder>
                  <w:docPart w:val="6456D3031FFB478BA660DFEE5834CCE4"/>
                </w:placeholder>
              </w:sdtPr>
              <w:sdtContent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357088711"/>
                    <w:placeholder>
                      <w:docPart w:val="B8F8E96B18A84276A0456BED39BB9781"/>
                    </w:placeholder>
                    <w:showingPlcHdr/>
                  </w:sdtPr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14:paraId="435A6BCE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EE69FC4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has/is your culture and heritage shaped/shaping who you are as a leader?</w:t>
            </w:r>
          </w:p>
          <w:p w14:paraId="708C0B8D" w14:textId="77777777" w:rsidR="003317E9" w:rsidRPr="00386E4E" w:rsidRDefault="00000000" w:rsidP="00386E4E">
            <w:pPr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709571104"/>
                <w:placeholder>
                  <w:docPart w:val="E4EE541EA71F4055B7A460BB9B130D4D"/>
                </w:placeholder>
                <w:showingPlcHdr/>
              </w:sdtPr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317E9" w:rsidRPr="00386E4E" w14:paraId="166946C0" w14:textId="77777777" w:rsidTr="008D71BB">
        <w:tc>
          <w:tcPr>
            <w:tcW w:w="10201" w:type="dxa"/>
          </w:tcPr>
          <w:p w14:paraId="2B4B8B1C" w14:textId="77777777" w:rsidR="00D73F26" w:rsidRDefault="00D73F26" w:rsidP="003A35B1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7AFBEFB1" w14:textId="563ADD60" w:rsidR="003317E9" w:rsidRPr="000B23BF" w:rsidRDefault="003317E9" w:rsidP="003A35B1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REFEREE INFORMATION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2E274D71" w14:textId="77777777" w:rsidR="003317E9" w:rsidRPr="00386E4E" w:rsidRDefault="000D2E71" w:rsidP="003A35B1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3317E9" w:rsidRPr="00386E4E" w14:paraId="11CA3782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34D2B08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REFEREE CONTACT DETAILS</w:t>
                  </w:r>
                </w:p>
              </w:tc>
            </w:tr>
            <w:tr w:rsidR="003317E9" w:rsidRPr="00386E4E" w14:paraId="07887604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15C02642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23982363"/>
                      <w:placeholder>
                        <w:docPart w:val="1C2634D742A744F4A0D5461E1456E687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41832"/>
                          <w:placeholder>
                            <w:docPart w:val="5BDB6E88483041C1A3D44740A5785742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29713AD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1924283C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29646514"/>
                      <w:placeholder>
                        <w:docPart w:val="FBB0987418F74A82979C8DEE4A5544E0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846831645"/>
                          <w:placeholder>
                            <w:docPart w:val="AAF3076112D14956BE4275029EE5894E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B2842CB" w14:textId="77777777" w:rsidR="003317E9" w:rsidRPr="00386E4E" w:rsidRDefault="003317E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28747279"/>
                      <w:placeholder>
                        <w:docPart w:val="C689D1BA79C041059BA68D7DCE972552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400907098"/>
                          <w:placeholder>
                            <w:docPart w:val="9545C43EA8A44FDB9AB8DCD5DF2EE793"/>
                          </w:placeholder>
                        </w:sdtPr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957058707"/>
                              <w:placeholder>
                                <w:docPart w:val="B9392F6F2DC2430E836618B59E3AD6BA"/>
                              </w:placeholder>
                            </w:sdtPr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35901515"/>
                                  <w:placeholder>
                                    <w:docPart w:val="9DDFF3998BB249ECA04AE80B598BB0A8"/>
                                  </w:placeholder>
                                  <w:showingPlcHdr/>
                                </w:sdtPr>
                                <w:sdtContent>
                                  <w:r w:rsidR="00386E4E"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6A42D3B7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8DABAF3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977151029"/>
                      <w:placeholder>
                        <w:docPart w:val="3177C5F7524E4D69AA89F3B15EFF922F"/>
                      </w:placeholder>
                      <w:showingPlcHdr/>
                    </w:sdtPr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19F2D3B3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20C112B6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96139496"/>
                      <w:placeholder>
                        <w:docPart w:val="EA3EC365988E4508BBA619FEF5D7F232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82455342"/>
                          <w:placeholder>
                            <w:docPart w:val="98D336F8A0BB474D91F13EC2ED333AAC"/>
                          </w:placeholder>
                          <w:showingPlcHdr/>
                        </w:sdtPr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29F793EE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689369295"/>
                      <w:placeholder>
                        <w:docPart w:val="741E46D4EAD143698EDA7FC5CF572D36"/>
                      </w:placeholder>
                      <w:showingPlcHdr/>
                    </w:sdtPr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EF9F547" w14:textId="77777777" w:rsidR="00D6272B" w:rsidRPr="00386E4E" w:rsidRDefault="00D6272B" w:rsidP="004608BD">
            <w:pPr>
              <w:pStyle w:val="Heading1"/>
              <w:ind w:left="0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764355DE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1D6FB4E5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104224E1" w14:textId="3B0DD9F7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APPLICANT: </w:t>
            </w:r>
          </w:p>
          <w:p w14:paraId="548D8FB3" w14:textId="77777777" w:rsidR="000D2E71" w:rsidRDefault="000D2E71" w:rsidP="003A35B1">
            <w:pPr>
              <w:rPr>
                <w:rFonts w:ascii="Open Sans" w:hAnsi="Open Sans" w:cs="Open Sans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55CE9633" w14:textId="77777777" w:rsidR="00EF1D6A" w:rsidRPr="00EF1D6A" w:rsidRDefault="00EF1D6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1650A00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58D25E1E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4C3D9C48" w14:textId="617B78B3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REFEREE: </w:t>
            </w:r>
          </w:p>
          <w:p w14:paraId="72A160C7" w14:textId="77777777" w:rsidR="000D2E71" w:rsidRPr="00EF1D6A" w:rsidRDefault="000D2E71" w:rsidP="00EF1D6A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340A9E57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FCBF0BD" w14:textId="77777777" w:rsidR="0067736E" w:rsidRPr="00386E4E" w:rsidRDefault="0067736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sectPr w:rsidR="0067736E" w:rsidRPr="00386E4E" w:rsidSect="000D2E71">
      <w:headerReference w:type="default" r:id="rId10"/>
      <w:pgSz w:w="11906" w:h="16840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EF8BD" w14:textId="77777777" w:rsidR="00DB0B02" w:rsidRDefault="00DB0B02" w:rsidP="002E17C6">
      <w:r>
        <w:separator/>
      </w:r>
    </w:p>
  </w:endnote>
  <w:endnote w:type="continuationSeparator" w:id="0">
    <w:p w14:paraId="5C2E8E19" w14:textId="77777777" w:rsidR="00DB0B02" w:rsidRDefault="00DB0B02" w:rsidP="002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66D5C" w14:textId="77777777" w:rsidR="00DB0B02" w:rsidRDefault="00DB0B02" w:rsidP="002E17C6">
      <w:r>
        <w:separator/>
      </w:r>
    </w:p>
  </w:footnote>
  <w:footnote w:type="continuationSeparator" w:id="0">
    <w:p w14:paraId="3D8E6BD6" w14:textId="77777777" w:rsidR="00DB0B02" w:rsidRDefault="00DB0B02" w:rsidP="002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C711A" w14:textId="77777777" w:rsidR="005068F9" w:rsidRDefault="005068F9">
    <w:pPr>
      <w:pStyle w:val="Header"/>
    </w:pPr>
  </w:p>
  <w:p w14:paraId="565BE589" w14:textId="77777777" w:rsidR="005068F9" w:rsidRDefault="005068F9">
    <w:pPr>
      <w:pStyle w:val="Header"/>
    </w:pPr>
  </w:p>
  <w:p w14:paraId="1E81929C" w14:textId="77777777" w:rsidR="005068F9" w:rsidRDefault="00506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ascii="Arial" w:eastAsia="Arial" w:hAnsi="Arial" w:hint="default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ascii="Arial" w:eastAsia="Arial" w:hAnsi="Arial" w:hint="default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ascii="Arial" w:eastAsia="Arial" w:hAnsi="Arial" w:hint="default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 w16cid:durableId="1512916286">
    <w:abstractNumId w:val="12"/>
  </w:num>
  <w:num w:numId="2" w16cid:durableId="603418425">
    <w:abstractNumId w:val="15"/>
  </w:num>
  <w:num w:numId="3" w16cid:durableId="523522537">
    <w:abstractNumId w:val="20"/>
  </w:num>
  <w:num w:numId="4" w16cid:durableId="1481649214">
    <w:abstractNumId w:val="9"/>
  </w:num>
  <w:num w:numId="5" w16cid:durableId="1389111639">
    <w:abstractNumId w:val="1"/>
  </w:num>
  <w:num w:numId="6" w16cid:durableId="567228529">
    <w:abstractNumId w:val="14"/>
  </w:num>
  <w:num w:numId="7" w16cid:durableId="290865609">
    <w:abstractNumId w:val="13"/>
  </w:num>
  <w:num w:numId="8" w16cid:durableId="1157456995">
    <w:abstractNumId w:val="5"/>
  </w:num>
  <w:num w:numId="9" w16cid:durableId="1591161940">
    <w:abstractNumId w:val="7"/>
  </w:num>
  <w:num w:numId="10" w16cid:durableId="1067417280">
    <w:abstractNumId w:val="18"/>
  </w:num>
  <w:num w:numId="11" w16cid:durableId="1781417903">
    <w:abstractNumId w:val="2"/>
  </w:num>
  <w:num w:numId="12" w16cid:durableId="1689520806">
    <w:abstractNumId w:val="3"/>
  </w:num>
  <w:num w:numId="13" w16cid:durableId="610670641">
    <w:abstractNumId w:val="8"/>
  </w:num>
  <w:num w:numId="14" w16cid:durableId="1478764075">
    <w:abstractNumId w:val="0"/>
  </w:num>
  <w:num w:numId="15" w16cid:durableId="250434831">
    <w:abstractNumId w:val="10"/>
  </w:num>
  <w:num w:numId="16" w16cid:durableId="663239324">
    <w:abstractNumId w:val="16"/>
  </w:num>
  <w:num w:numId="17" w16cid:durableId="1938905828">
    <w:abstractNumId w:val="11"/>
  </w:num>
  <w:num w:numId="18" w16cid:durableId="346102754">
    <w:abstractNumId w:val="17"/>
  </w:num>
  <w:num w:numId="19" w16cid:durableId="1735926780">
    <w:abstractNumId w:val="4"/>
  </w:num>
  <w:num w:numId="20" w16cid:durableId="1328708417">
    <w:abstractNumId w:val="19"/>
  </w:num>
  <w:num w:numId="21" w16cid:durableId="789014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67"/>
    <w:rsid w:val="0000119E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74F75"/>
    <w:rsid w:val="00085C34"/>
    <w:rsid w:val="000903A7"/>
    <w:rsid w:val="000922BC"/>
    <w:rsid w:val="000B23BF"/>
    <w:rsid w:val="000B41CB"/>
    <w:rsid w:val="000B4877"/>
    <w:rsid w:val="000B7D8D"/>
    <w:rsid w:val="000D2E71"/>
    <w:rsid w:val="000E5775"/>
    <w:rsid w:val="000E6B5A"/>
    <w:rsid w:val="000E7074"/>
    <w:rsid w:val="000F0A1C"/>
    <w:rsid w:val="000F2247"/>
    <w:rsid w:val="000F7AA3"/>
    <w:rsid w:val="00100B18"/>
    <w:rsid w:val="001077EB"/>
    <w:rsid w:val="00111ACF"/>
    <w:rsid w:val="00115B2A"/>
    <w:rsid w:val="00120D1D"/>
    <w:rsid w:val="00126027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9180A"/>
    <w:rsid w:val="00191D36"/>
    <w:rsid w:val="001923D7"/>
    <w:rsid w:val="00195E2B"/>
    <w:rsid w:val="001A4E76"/>
    <w:rsid w:val="001B205F"/>
    <w:rsid w:val="001B76CB"/>
    <w:rsid w:val="001C3B16"/>
    <w:rsid w:val="001C74A1"/>
    <w:rsid w:val="001D062E"/>
    <w:rsid w:val="001D16D4"/>
    <w:rsid w:val="001D2F23"/>
    <w:rsid w:val="001D3417"/>
    <w:rsid w:val="001D3C3C"/>
    <w:rsid w:val="001F7D4D"/>
    <w:rsid w:val="00212325"/>
    <w:rsid w:val="0021663F"/>
    <w:rsid w:val="002363BD"/>
    <w:rsid w:val="002403DC"/>
    <w:rsid w:val="002522D2"/>
    <w:rsid w:val="00261C2F"/>
    <w:rsid w:val="002652D2"/>
    <w:rsid w:val="00273B1A"/>
    <w:rsid w:val="0027633A"/>
    <w:rsid w:val="00284E61"/>
    <w:rsid w:val="0028618F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4653"/>
    <w:rsid w:val="003317E9"/>
    <w:rsid w:val="00335F3F"/>
    <w:rsid w:val="00337929"/>
    <w:rsid w:val="003410FE"/>
    <w:rsid w:val="00344D4D"/>
    <w:rsid w:val="003455AE"/>
    <w:rsid w:val="0035098A"/>
    <w:rsid w:val="00354911"/>
    <w:rsid w:val="0038143E"/>
    <w:rsid w:val="0038276B"/>
    <w:rsid w:val="00382929"/>
    <w:rsid w:val="00382DB5"/>
    <w:rsid w:val="00386E4E"/>
    <w:rsid w:val="00394FB6"/>
    <w:rsid w:val="003A1490"/>
    <w:rsid w:val="003A35B1"/>
    <w:rsid w:val="003A4488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4194"/>
    <w:rsid w:val="003F11F8"/>
    <w:rsid w:val="00404F4B"/>
    <w:rsid w:val="00410712"/>
    <w:rsid w:val="00413258"/>
    <w:rsid w:val="004140D9"/>
    <w:rsid w:val="00416120"/>
    <w:rsid w:val="00423C14"/>
    <w:rsid w:val="00427CDC"/>
    <w:rsid w:val="00427DC3"/>
    <w:rsid w:val="00430F98"/>
    <w:rsid w:val="0043230E"/>
    <w:rsid w:val="004327FC"/>
    <w:rsid w:val="00433419"/>
    <w:rsid w:val="00444296"/>
    <w:rsid w:val="00445390"/>
    <w:rsid w:val="004608BD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5205"/>
    <w:rsid w:val="004A7087"/>
    <w:rsid w:val="004A76F3"/>
    <w:rsid w:val="004B0BCE"/>
    <w:rsid w:val="004C10EA"/>
    <w:rsid w:val="004C16D9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68A8"/>
    <w:rsid w:val="00516F30"/>
    <w:rsid w:val="00517DE0"/>
    <w:rsid w:val="00532081"/>
    <w:rsid w:val="0054791E"/>
    <w:rsid w:val="00551B80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B5F06"/>
    <w:rsid w:val="005C6AB8"/>
    <w:rsid w:val="005D0911"/>
    <w:rsid w:val="005E13D8"/>
    <w:rsid w:val="005E16C8"/>
    <w:rsid w:val="005F0FD3"/>
    <w:rsid w:val="00600E3C"/>
    <w:rsid w:val="0061350B"/>
    <w:rsid w:val="006143E8"/>
    <w:rsid w:val="0062038E"/>
    <w:rsid w:val="006261B8"/>
    <w:rsid w:val="00640CBD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7740"/>
    <w:rsid w:val="00690A9B"/>
    <w:rsid w:val="00695B6E"/>
    <w:rsid w:val="00697C7D"/>
    <w:rsid w:val="006A1EFC"/>
    <w:rsid w:val="006A7829"/>
    <w:rsid w:val="006B3EE3"/>
    <w:rsid w:val="006B78C6"/>
    <w:rsid w:val="006C5233"/>
    <w:rsid w:val="006C649C"/>
    <w:rsid w:val="006D06E1"/>
    <w:rsid w:val="006E11E0"/>
    <w:rsid w:val="006E132C"/>
    <w:rsid w:val="006E691E"/>
    <w:rsid w:val="006E6E43"/>
    <w:rsid w:val="00706CE6"/>
    <w:rsid w:val="007077BD"/>
    <w:rsid w:val="007238FA"/>
    <w:rsid w:val="007254BD"/>
    <w:rsid w:val="00727696"/>
    <w:rsid w:val="00743B4F"/>
    <w:rsid w:val="007455C4"/>
    <w:rsid w:val="0074561E"/>
    <w:rsid w:val="0075164F"/>
    <w:rsid w:val="00752373"/>
    <w:rsid w:val="0075356D"/>
    <w:rsid w:val="00753C10"/>
    <w:rsid w:val="007642C3"/>
    <w:rsid w:val="007710CE"/>
    <w:rsid w:val="00775949"/>
    <w:rsid w:val="00782A58"/>
    <w:rsid w:val="007849CE"/>
    <w:rsid w:val="00785B40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68FE"/>
    <w:rsid w:val="00800187"/>
    <w:rsid w:val="00800839"/>
    <w:rsid w:val="00805420"/>
    <w:rsid w:val="008164A2"/>
    <w:rsid w:val="0082214B"/>
    <w:rsid w:val="00834CF7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65F0"/>
    <w:rsid w:val="008A1AF8"/>
    <w:rsid w:val="008A1BCB"/>
    <w:rsid w:val="008A674F"/>
    <w:rsid w:val="008B5336"/>
    <w:rsid w:val="008B6330"/>
    <w:rsid w:val="008C110B"/>
    <w:rsid w:val="008C268B"/>
    <w:rsid w:val="008C66FF"/>
    <w:rsid w:val="008D5551"/>
    <w:rsid w:val="008E020F"/>
    <w:rsid w:val="008E0487"/>
    <w:rsid w:val="008E1CCE"/>
    <w:rsid w:val="008E2D7C"/>
    <w:rsid w:val="008E3FF0"/>
    <w:rsid w:val="008E6830"/>
    <w:rsid w:val="00910EEE"/>
    <w:rsid w:val="00913AB5"/>
    <w:rsid w:val="00920692"/>
    <w:rsid w:val="00922E44"/>
    <w:rsid w:val="00922F35"/>
    <w:rsid w:val="00934A17"/>
    <w:rsid w:val="0093750A"/>
    <w:rsid w:val="00942BAD"/>
    <w:rsid w:val="00943A10"/>
    <w:rsid w:val="0095197B"/>
    <w:rsid w:val="00952B2F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3361"/>
    <w:rsid w:val="00A312D3"/>
    <w:rsid w:val="00A344E2"/>
    <w:rsid w:val="00A357D3"/>
    <w:rsid w:val="00A40C00"/>
    <w:rsid w:val="00A60D02"/>
    <w:rsid w:val="00A73EFF"/>
    <w:rsid w:val="00A75952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7383"/>
    <w:rsid w:val="00AF35D7"/>
    <w:rsid w:val="00AF7C79"/>
    <w:rsid w:val="00B00579"/>
    <w:rsid w:val="00B119FC"/>
    <w:rsid w:val="00B2760C"/>
    <w:rsid w:val="00B319DD"/>
    <w:rsid w:val="00B32D01"/>
    <w:rsid w:val="00B33EF0"/>
    <w:rsid w:val="00B5023F"/>
    <w:rsid w:val="00B61D1A"/>
    <w:rsid w:val="00B61FF9"/>
    <w:rsid w:val="00B840A1"/>
    <w:rsid w:val="00B863EF"/>
    <w:rsid w:val="00B868CE"/>
    <w:rsid w:val="00BA4054"/>
    <w:rsid w:val="00BA6DC7"/>
    <w:rsid w:val="00BB5D64"/>
    <w:rsid w:val="00BB6053"/>
    <w:rsid w:val="00BF4898"/>
    <w:rsid w:val="00BF58D5"/>
    <w:rsid w:val="00BF7732"/>
    <w:rsid w:val="00C06A5B"/>
    <w:rsid w:val="00C16F7C"/>
    <w:rsid w:val="00C3247A"/>
    <w:rsid w:val="00C37DDC"/>
    <w:rsid w:val="00C4060E"/>
    <w:rsid w:val="00C40D7A"/>
    <w:rsid w:val="00C50FC4"/>
    <w:rsid w:val="00C578C2"/>
    <w:rsid w:val="00C70B7B"/>
    <w:rsid w:val="00C70F3F"/>
    <w:rsid w:val="00C7123F"/>
    <w:rsid w:val="00C80C5A"/>
    <w:rsid w:val="00C8332D"/>
    <w:rsid w:val="00C84CEF"/>
    <w:rsid w:val="00C900B2"/>
    <w:rsid w:val="00CA21D1"/>
    <w:rsid w:val="00CC2B84"/>
    <w:rsid w:val="00CE24C9"/>
    <w:rsid w:val="00CE3C7C"/>
    <w:rsid w:val="00CF1E41"/>
    <w:rsid w:val="00D1116E"/>
    <w:rsid w:val="00D1155A"/>
    <w:rsid w:val="00D14B4B"/>
    <w:rsid w:val="00D22B91"/>
    <w:rsid w:val="00D26E29"/>
    <w:rsid w:val="00D30918"/>
    <w:rsid w:val="00D42943"/>
    <w:rsid w:val="00D45919"/>
    <w:rsid w:val="00D55D05"/>
    <w:rsid w:val="00D5614A"/>
    <w:rsid w:val="00D6272B"/>
    <w:rsid w:val="00D6411B"/>
    <w:rsid w:val="00D73F26"/>
    <w:rsid w:val="00D75695"/>
    <w:rsid w:val="00D7580F"/>
    <w:rsid w:val="00D77B14"/>
    <w:rsid w:val="00D811D5"/>
    <w:rsid w:val="00D91445"/>
    <w:rsid w:val="00D940C9"/>
    <w:rsid w:val="00D959CB"/>
    <w:rsid w:val="00DA0599"/>
    <w:rsid w:val="00DA1B2E"/>
    <w:rsid w:val="00DB0B02"/>
    <w:rsid w:val="00DB5826"/>
    <w:rsid w:val="00DE5F6F"/>
    <w:rsid w:val="00E00083"/>
    <w:rsid w:val="00E11DC4"/>
    <w:rsid w:val="00E30C3E"/>
    <w:rsid w:val="00E365A1"/>
    <w:rsid w:val="00E3674D"/>
    <w:rsid w:val="00E473EE"/>
    <w:rsid w:val="00E50917"/>
    <w:rsid w:val="00E552BB"/>
    <w:rsid w:val="00E60F4D"/>
    <w:rsid w:val="00E62731"/>
    <w:rsid w:val="00E655F2"/>
    <w:rsid w:val="00E73726"/>
    <w:rsid w:val="00E87A1A"/>
    <w:rsid w:val="00E962AF"/>
    <w:rsid w:val="00EA1F15"/>
    <w:rsid w:val="00EA4A64"/>
    <w:rsid w:val="00EA5616"/>
    <w:rsid w:val="00EA76E4"/>
    <w:rsid w:val="00EB0E48"/>
    <w:rsid w:val="00EB2117"/>
    <w:rsid w:val="00EB35D2"/>
    <w:rsid w:val="00EB5A93"/>
    <w:rsid w:val="00EB7A2F"/>
    <w:rsid w:val="00EE6074"/>
    <w:rsid w:val="00EE7B39"/>
    <w:rsid w:val="00EF1D6A"/>
    <w:rsid w:val="00EF2E25"/>
    <w:rsid w:val="00EF42BC"/>
    <w:rsid w:val="00EF7807"/>
    <w:rsid w:val="00F03485"/>
    <w:rsid w:val="00F06238"/>
    <w:rsid w:val="00F0760B"/>
    <w:rsid w:val="00F115B4"/>
    <w:rsid w:val="00F12738"/>
    <w:rsid w:val="00F132D7"/>
    <w:rsid w:val="00F17387"/>
    <w:rsid w:val="00F23875"/>
    <w:rsid w:val="00F24F1E"/>
    <w:rsid w:val="00F270AC"/>
    <w:rsid w:val="00F279BF"/>
    <w:rsid w:val="00F31B87"/>
    <w:rsid w:val="00F32DBB"/>
    <w:rsid w:val="00F334E8"/>
    <w:rsid w:val="00F37668"/>
    <w:rsid w:val="00F37B62"/>
    <w:rsid w:val="00F51778"/>
    <w:rsid w:val="00F5460C"/>
    <w:rsid w:val="00F55C3B"/>
    <w:rsid w:val="00F628E5"/>
    <w:rsid w:val="00F660CA"/>
    <w:rsid w:val="00F70E7E"/>
    <w:rsid w:val="00F751D8"/>
    <w:rsid w:val="00F766AE"/>
    <w:rsid w:val="00F770A7"/>
    <w:rsid w:val="00F83E9C"/>
    <w:rsid w:val="00F916CC"/>
    <w:rsid w:val="00F920F1"/>
    <w:rsid w:val="00F940B1"/>
    <w:rsid w:val="00F94845"/>
    <w:rsid w:val="00FA038B"/>
    <w:rsid w:val="00FA0DAA"/>
    <w:rsid w:val="00FA207C"/>
    <w:rsid w:val="00FB2146"/>
    <w:rsid w:val="00FC10EC"/>
    <w:rsid w:val="00FC3E4A"/>
    <w:rsid w:val="00FD0A5D"/>
    <w:rsid w:val="00FE02F1"/>
    <w:rsid w:val="00FE1BE2"/>
    <w:rsid w:val="00FE3187"/>
    <w:rsid w:val="00FE3721"/>
    <w:rsid w:val="00FE6671"/>
    <w:rsid w:val="00FF1959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9CA3ED"/>
  <w15:docId w15:val="{02F34264-EFEA-4AE2-AD7E-45EAB44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27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676A6"/>
    <w:rPr>
      <w:rFonts w:ascii="Arial" w:eastAsia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customStyle="1" w:styleId="TableGridLight1">
    <w:name w:val="Table Grid Light1"/>
    <w:basedOn w:val="TableNormal"/>
    <w:uiPriority w:val="99"/>
    <w:rsid w:val="00FC10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ackground-details">
    <w:name w:val="background-details"/>
    <w:basedOn w:val="DefaultParagraphFont"/>
    <w:rsid w:val="003013C4"/>
  </w:style>
  <w:style w:type="character" w:styleId="UnresolvedMention">
    <w:name w:val="Unresolved Mention"/>
    <w:basedOn w:val="DefaultParagraphFont"/>
    <w:uiPriority w:val="99"/>
    <w:semiHidden/>
    <w:unhideWhenUsed/>
    <w:rsid w:val="00834CF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73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F127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antelle.lincoln@globalwomen.org.n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ntelle.lincoln\Downloads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3359B3FF6048729F50DE6EC9EF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026C8-4A30-4123-AE71-0A2E318EBCD7}"/>
      </w:docPartPr>
      <w:docPartBody>
        <w:p w:rsidR="00C57EE7" w:rsidRDefault="00E56894">
          <w:pPr>
            <w:pStyle w:val="B23359B3FF6048729F50DE6EC9EF7A7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AAB6A44D6D6483282203BB50CCA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480F-1D00-40E1-A8D3-122AE6C30F79}"/>
      </w:docPartPr>
      <w:docPartBody>
        <w:p w:rsidR="00C57EE7" w:rsidRDefault="00E56894">
          <w:pPr>
            <w:pStyle w:val="6AAB6A44D6D6483282203BB50CCA57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EA3472B89D453FAB8D98266D1E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534C-1B5A-4A60-A867-E34E20CF2F6F}"/>
      </w:docPartPr>
      <w:docPartBody>
        <w:p w:rsidR="00C57EE7" w:rsidRDefault="00E56894">
          <w:pPr>
            <w:pStyle w:val="04EA3472B89D453FAB8D98266D1E43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A4DFD99B1347609052C4ADEB8BB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C89AA-A30E-480B-9FFB-922563D74B4B}"/>
      </w:docPartPr>
      <w:docPartBody>
        <w:p w:rsidR="00C57EE7" w:rsidRDefault="00E56894">
          <w:pPr>
            <w:pStyle w:val="F5A4DFD99B1347609052C4ADEB8BB19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32B5DEA0F9045FEB7C35A89BC2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A74C-2492-4DCE-8FB0-242FFDBB4A63}"/>
      </w:docPartPr>
      <w:docPartBody>
        <w:p w:rsidR="00C57EE7" w:rsidRDefault="00E56894">
          <w:pPr>
            <w:pStyle w:val="232B5DEA0F9045FEB7C35A89BC2E6C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ECAB41D88C4751966D1F6DEE02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9E48-4A28-4751-A905-082E71455C93}"/>
      </w:docPartPr>
      <w:docPartBody>
        <w:p w:rsidR="00C57EE7" w:rsidRDefault="00E56894">
          <w:pPr>
            <w:pStyle w:val="1BECAB41D88C4751966D1F6DEE02AC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EB784AD89644E048E1FF11040521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4344-85D5-4E5F-83C2-14689BA0AD7F}"/>
      </w:docPartPr>
      <w:docPartBody>
        <w:p w:rsidR="00C57EE7" w:rsidRDefault="00E56894">
          <w:pPr>
            <w:pStyle w:val="3EB784AD89644E048E1FF11040521F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33B889DA66C4F568EAEE94BAB10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2E3C8-3DE2-40D8-8D93-58E55F6409E1}"/>
      </w:docPartPr>
      <w:docPartBody>
        <w:p w:rsidR="00C57EE7" w:rsidRDefault="00E56894">
          <w:pPr>
            <w:pStyle w:val="433B889DA66C4F568EAEE94BAB101F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1B3E672F2D4FD4B6BD6DF78EF8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60E-6C5E-4446-861D-A281A3AE1FDF}"/>
      </w:docPartPr>
      <w:docPartBody>
        <w:p w:rsidR="00C57EE7" w:rsidRDefault="00E56894">
          <w:pPr>
            <w:pStyle w:val="EF1B3E672F2D4FD4B6BD6DF78EF8B7A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CB1ADCCD564CF59F41303C61F3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1EC7-DB54-4F4C-9642-BF3BC90E1AA9}"/>
      </w:docPartPr>
      <w:docPartBody>
        <w:p w:rsidR="00C57EE7" w:rsidRDefault="00E56894">
          <w:pPr>
            <w:pStyle w:val="ACCB1ADCCD564CF59F41303C61F3145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A4D217D25354DCA982D26A8BF8C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3D66-9ECE-4FE3-AF1B-C335EA6DE379}"/>
      </w:docPartPr>
      <w:docPartBody>
        <w:p w:rsidR="00C57EE7" w:rsidRDefault="00E56894">
          <w:pPr>
            <w:pStyle w:val="1A4D217D25354DCA982D26A8BF8C69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F4A9472BBC4C9A9B15A1362B1C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0CC8-F100-49DC-9579-F6304921998C}"/>
      </w:docPartPr>
      <w:docPartBody>
        <w:p w:rsidR="00C57EE7" w:rsidRDefault="00E56894">
          <w:pPr>
            <w:pStyle w:val="66F4A9472BBC4C9A9B15A1362B1CFF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D569C1170034A1BBDA4E33711C04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F261F-451A-492B-94BA-D18AE0C19A75}"/>
      </w:docPartPr>
      <w:docPartBody>
        <w:p w:rsidR="00C57EE7" w:rsidRDefault="00E56894">
          <w:pPr>
            <w:pStyle w:val="1D569C1170034A1BBDA4E33711C041B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CDC8DFD9B6E428593C13838600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BF40-C246-43D6-95CC-2E0BCBA51188}"/>
      </w:docPartPr>
      <w:docPartBody>
        <w:p w:rsidR="00C57EE7" w:rsidRDefault="00E56894">
          <w:pPr>
            <w:pStyle w:val="0CDC8DFD9B6E428593C138386001AB1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15A2655948A45F880EAD238DDA35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2B9B-FE80-4CC9-9C1A-8851ADFDB8CD}"/>
      </w:docPartPr>
      <w:docPartBody>
        <w:p w:rsidR="00C57EE7" w:rsidRDefault="00E56894">
          <w:pPr>
            <w:pStyle w:val="115A2655948A45F880EAD238DDA35A2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A6D66EA52443F4B5552A6D998F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FC1F-680C-4C66-8AB2-249DC0E012F3}"/>
      </w:docPartPr>
      <w:docPartBody>
        <w:p w:rsidR="00C57EE7" w:rsidRDefault="00E56894">
          <w:pPr>
            <w:pStyle w:val="ACA6D66EA52443F4B5552A6D998F9F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759CB74DBBD4AE2B65C365A7370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0DEE-2B80-47DB-B032-95D4441BBF44}"/>
      </w:docPartPr>
      <w:docPartBody>
        <w:p w:rsidR="00C57EE7" w:rsidRDefault="00E56894">
          <w:pPr>
            <w:pStyle w:val="F759CB74DBBD4AE2B65C365A73700B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864B68E47848CD81200FA33551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607D-9407-414B-A6E3-AAD390C2F38D}"/>
      </w:docPartPr>
      <w:docPartBody>
        <w:p w:rsidR="00C57EE7" w:rsidRDefault="00E56894">
          <w:pPr>
            <w:pStyle w:val="60864B68E47848CD81200FA33551616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6FD3C7E1694757B66BFFB2A528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F6A0-21DC-4A11-8056-385DEDDA6F86}"/>
      </w:docPartPr>
      <w:docPartBody>
        <w:p w:rsidR="00C57EE7" w:rsidRDefault="00E56894">
          <w:pPr>
            <w:pStyle w:val="FB6FD3C7E1694757B66BFFB2A528B7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EC6B17F04F44A00B1B8E965C0D9D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499E-5365-457F-AB21-C41096FF2F3B}"/>
      </w:docPartPr>
      <w:docPartBody>
        <w:p w:rsidR="00C57EE7" w:rsidRDefault="00E56894">
          <w:pPr>
            <w:pStyle w:val="DEC6B17F04F44A00B1B8E965C0D9D28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9B41A3EFE29410B92D628BABDAF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9DEA-ECD1-4E32-A8B4-CAE817245F61}"/>
      </w:docPartPr>
      <w:docPartBody>
        <w:p w:rsidR="00C57EE7" w:rsidRDefault="00E56894">
          <w:pPr>
            <w:pStyle w:val="D9B41A3EFE29410B92D628BABDAF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456D3031FFB478BA660DFEE5834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1A7-CF90-4770-947C-0825C98DD9BB}"/>
      </w:docPartPr>
      <w:docPartBody>
        <w:p w:rsidR="00C57EE7" w:rsidRDefault="00E56894">
          <w:pPr>
            <w:pStyle w:val="6456D3031FFB478BA660DFEE5834CCE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8F8E96B18A84276A0456BED39BB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110B-028D-473F-A65C-56D092A658BE}"/>
      </w:docPartPr>
      <w:docPartBody>
        <w:p w:rsidR="00C57EE7" w:rsidRDefault="00E56894">
          <w:pPr>
            <w:pStyle w:val="B8F8E96B18A84276A0456BED39BB97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EE541EA71F4055B7A460BB9B13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BD76C-1DEA-42FE-B612-E8B9D8376865}"/>
      </w:docPartPr>
      <w:docPartBody>
        <w:p w:rsidR="00C57EE7" w:rsidRDefault="00E56894">
          <w:pPr>
            <w:pStyle w:val="E4EE541EA71F4055B7A460BB9B130D4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2634D742A744F4A0D5461E1456E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969E-A5F6-4A64-8534-0105CC5330C6}"/>
      </w:docPartPr>
      <w:docPartBody>
        <w:p w:rsidR="00C57EE7" w:rsidRDefault="00E56894">
          <w:pPr>
            <w:pStyle w:val="1C2634D742A744F4A0D5461E1456E6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BDB6E88483041C1A3D44740A5785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D696-1C9A-427D-9081-2A6519110E32}"/>
      </w:docPartPr>
      <w:docPartBody>
        <w:p w:rsidR="00C57EE7" w:rsidRDefault="00E56894">
          <w:pPr>
            <w:pStyle w:val="5BDB6E88483041C1A3D44740A57857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B0987418F74A82979C8DEE4A554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B8E90-A63A-432B-BA72-00867208C434}"/>
      </w:docPartPr>
      <w:docPartBody>
        <w:p w:rsidR="00C57EE7" w:rsidRDefault="00E56894">
          <w:pPr>
            <w:pStyle w:val="FBB0987418F74A82979C8DEE4A5544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AF3076112D14956BE4275029EE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77DF-2556-45BF-B85D-B756AF583DBA}"/>
      </w:docPartPr>
      <w:docPartBody>
        <w:p w:rsidR="00C57EE7" w:rsidRDefault="00E56894">
          <w:pPr>
            <w:pStyle w:val="AAF3076112D14956BE4275029EE58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689D1BA79C041059BA68D7DCE97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C43C7-47E1-4A23-AABD-AE459A5FBBA7}"/>
      </w:docPartPr>
      <w:docPartBody>
        <w:p w:rsidR="00C57EE7" w:rsidRDefault="00E56894">
          <w:pPr>
            <w:pStyle w:val="C689D1BA79C041059BA68D7DCE97255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545C43EA8A44FDB9AB8DCD5DF2E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6E48-EA19-42A2-A2B8-079CBC3E7A3C}"/>
      </w:docPartPr>
      <w:docPartBody>
        <w:p w:rsidR="00C57EE7" w:rsidRDefault="00E56894">
          <w:pPr>
            <w:pStyle w:val="9545C43EA8A44FDB9AB8DCD5DF2EE7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9392F6F2DC2430E836618B59E3A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7FEC-CD63-469C-880B-E4D063397223}"/>
      </w:docPartPr>
      <w:docPartBody>
        <w:p w:rsidR="00C57EE7" w:rsidRDefault="00E56894">
          <w:pPr>
            <w:pStyle w:val="B9392F6F2DC2430E836618B59E3AD6B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DFF3998BB249ECA04AE80B598B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B6275-40FB-4CDC-92DF-BB2738214950}"/>
      </w:docPartPr>
      <w:docPartBody>
        <w:p w:rsidR="00C57EE7" w:rsidRDefault="00E56894">
          <w:pPr>
            <w:pStyle w:val="9DDFF3998BB249ECA04AE80B598BB0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177C5F7524E4D69AA89F3B15EFF9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2242-FF89-4A43-98D2-340D53933F37}"/>
      </w:docPartPr>
      <w:docPartBody>
        <w:p w:rsidR="00C57EE7" w:rsidRDefault="00E56894">
          <w:pPr>
            <w:pStyle w:val="3177C5F7524E4D69AA89F3B15EFF922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A3EC365988E4508BBA619FEF5D7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53E6-DD93-4D59-B49C-E7F7B0D851AC}"/>
      </w:docPartPr>
      <w:docPartBody>
        <w:p w:rsidR="00C57EE7" w:rsidRDefault="00E56894">
          <w:pPr>
            <w:pStyle w:val="EA3EC365988E4508BBA619FEF5D7F23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8D336F8A0BB474D91F13EC2ED33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DD5-4741-4EDE-9CAC-5F600894BF5A}"/>
      </w:docPartPr>
      <w:docPartBody>
        <w:p w:rsidR="00C57EE7" w:rsidRDefault="00E56894">
          <w:pPr>
            <w:pStyle w:val="98D336F8A0BB474D91F13EC2ED333A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41E46D4EAD143698EDA7FC5CF572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FF5D-C157-470F-8AA7-70F8D1523B6B}"/>
      </w:docPartPr>
      <w:docPartBody>
        <w:p w:rsidR="00C57EE7" w:rsidRDefault="00E56894">
          <w:pPr>
            <w:pStyle w:val="741E46D4EAD143698EDA7FC5CF572D3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E5FBC7275854AF28F75021D34A1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5CD5-FB19-4C76-9F70-A5F15357857B}"/>
      </w:docPartPr>
      <w:docPartBody>
        <w:p w:rsidR="00C57EE7" w:rsidRDefault="008E6FD7" w:rsidP="008E6FD7">
          <w:pPr>
            <w:pStyle w:val="AE5FBC7275854AF28F75021D34A1671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373E8F85944689B9B0144FFE08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8446-2CB5-424C-A002-1D7D18AB387A}"/>
      </w:docPartPr>
      <w:docPartBody>
        <w:p w:rsidR="00C57EE7" w:rsidRDefault="008E6FD7" w:rsidP="008E6FD7">
          <w:pPr>
            <w:pStyle w:val="E4373E8F85944689B9B0144FFE08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0DD9A9E2374CBDA7D3C31EC307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4762-DC6F-456C-9CB6-8B7CFB2460B2}"/>
      </w:docPartPr>
      <w:docPartBody>
        <w:p w:rsidR="00C57EE7" w:rsidRDefault="008E6FD7" w:rsidP="008E6FD7">
          <w:pPr>
            <w:pStyle w:val="4E0DD9A9E2374CBDA7D3C31EC30776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535F7A2E064EB49E0B79B651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1C9D-D6AB-4D44-9F4B-81AFE42EEC12}"/>
      </w:docPartPr>
      <w:docPartBody>
        <w:p w:rsidR="00C57EE7" w:rsidRDefault="008E6FD7" w:rsidP="008E6FD7">
          <w:pPr>
            <w:pStyle w:val="9A535F7A2E064EB49E0B79B6519673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D24F2344E0445FAD96B4E8C5E2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C2E0-BCD7-42D3-9186-CD610EA81FDA}"/>
      </w:docPartPr>
      <w:docPartBody>
        <w:p w:rsidR="00C57EE7" w:rsidRDefault="008E6FD7" w:rsidP="008E6FD7">
          <w:pPr>
            <w:pStyle w:val="F0D24F2344E0445FAD96B4E8C5E2616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8B859414DA40EFAC20EF23EC4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5CA3-851D-4B47-B1D4-967A294FBDAE}"/>
      </w:docPartPr>
      <w:docPartBody>
        <w:p w:rsidR="00C57EE7" w:rsidRDefault="008E6FD7" w:rsidP="008E6FD7">
          <w:pPr>
            <w:pStyle w:val="EF8B859414DA40EFAC20EF23EC40B4D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96339B3F8048E2AF257EC8A706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4AAB-9670-4260-9452-471A894FB5B6}"/>
      </w:docPartPr>
      <w:docPartBody>
        <w:p w:rsidR="00C57EE7" w:rsidRDefault="008E6FD7" w:rsidP="008E6FD7">
          <w:pPr>
            <w:pStyle w:val="7C96339B3F8048E2AF257EC8A70683C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6C3220E447447B49F234836C07D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AC4F-2228-4325-8B4E-603ACEA35F99}"/>
      </w:docPartPr>
      <w:docPartBody>
        <w:p w:rsidR="00C57EE7" w:rsidRDefault="008E6FD7" w:rsidP="008E6FD7">
          <w:pPr>
            <w:pStyle w:val="16C3220E447447B49F234836C07D1FB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3740F3953AC4121919D18FBAB42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7BA-E44D-4CF0-AE50-B7062B8216C4}"/>
      </w:docPartPr>
      <w:docPartBody>
        <w:p w:rsidR="00C57EE7" w:rsidRDefault="008E6FD7" w:rsidP="008E6FD7">
          <w:pPr>
            <w:pStyle w:val="03740F3953AC4121919D18FBAB42CC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EAEED1E6F9041C1B2DE02CA38C3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9C4F-EC48-4A08-8B3D-1BDCA9235B31}"/>
      </w:docPartPr>
      <w:docPartBody>
        <w:p w:rsidR="00C57EE7" w:rsidRDefault="008E6FD7" w:rsidP="008E6FD7">
          <w:pPr>
            <w:pStyle w:val="BEAEED1E6F9041C1B2DE02CA38C39F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C6873371DD4000B6119A99B9E9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9B1F-E76B-40B8-B76B-AB146A4A61E2}"/>
      </w:docPartPr>
      <w:docPartBody>
        <w:p w:rsidR="00C57EE7" w:rsidRDefault="008E6FD7" w:rsidP="008E6FD7">
          <w:pPr>
            <w:pStyle w:val="DAC6873371DD4000B6119A99B9E9BE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431F6A81E6462FB3381D4C3695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5BED-B870-4AD3-B011-E34A80E6AEC2}"/>
      </w:docPartPr>
      <w:docPartBody>
        <w:p w:rsidR="00C57EE7" w:rsidRDefault="008E6FD7" w:rsidP="008E6FD7">
          <w:pPr>
            <w:pStyle w:val="26431F6A81E6462FB3381D4C369548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B7449607A134FBDAA5F023E389D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B335-A05F-48B9-ABC2-03B649538AD6}"/>
      </w:docPartPr>
      <w:docPartBody>
        <w:p w:rsidR="00C57EE7" w:rsidRDefault="008E6FD7" w:rsidP="008E6FD7">
          <w:pPr>
            <w:pStyle w:val="4B7449607A134FBDAA5F023E389DAD3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7D64DE2089E43F9BF1459C17BD7A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C9072-08FF-4B00-9B36-73285DF33622}"/>
      </w:docPartPr>
      <w:docPartBody>
        <w:p w:rsidR="00000000" w:rsidRDefault="004D1282" w:rsidP="004D1282">
          <w:pPr>
            <w:pStyle w:val="77D64DE2089E43F9BF1459C17BD7A98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D7"/>
    <w:rsid w:val="000E184A"/>
    <w:rsid w:val="00266ECA"/>
    <w:rsid w:val="002A5F21"/>
    <w:rsid w:val="004D1282"/>
    <w:rsid w:val="006440F0"/>
    <w:rsid w:val="007575D2"/>
    <w:rsid w:val="008E6FD7"/>
    <w:rsid w:val="009029A9"/>
    <w:rsid w:val="00A17CDB"/>
    <w:rsid w:val="00B04145"/>
    <w:rsid w:val="00B139A4"/>
    <w:rsid w:val="00BB384C"/>
    <w:rsid w:val="00C57EE7"/>
    <w:rsid w:val="00E0688C"/>
    <w:rsid w:val="00E50283"/>
    <w:rsid w:val="00E56894"/>
    <w:rsid w:val="00EA078A"/>
    <w:rsid w:val="00F23002"/>
    <w:rsid w:val="00F8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1282"/>
  </w:style>
  <w:style w:type="paragraph" w:customStyle="1" w:styleId="B23359B3FF6048729F50DE6EC9EF7A7D">
    <w:name w:val="B23359B3FF6048729F50DE6EC9EF7A7D"/>
  </w:style>
  <w:style w:type="paragraph" w:customStyle="1" w:styleId="6AAB6A44D6D6483282203BB50CCA571D">
    <w:name w:val="6AAB6A44D6D6483282203BB50CCA571D"/>
  </w:style>
  <w:style w:type="paragraph" w:customStyle="1" w:styleId="04EA3472B89D453FAB8D98266D1E4300">
    <w:name w:val="04EA3472B89D453FAB8D98266D1E4300"/>
  </w:style>
  <w:style w:type="paragraph" w:customStyle="1" w:styleId="F5A4DFD99B1347609052C4ADEB8BB199">
    <w:name w:val="F5A4DFD99B1347609052C4ADEB8BB199"/>
  </w:style>
  <w:style w:type="paragraph" w:customStyle="1" w:styleId="232B5DEA0F9045FEB7C35A89BC2E6C22">
    <w:name w:val="232B5DEA0F9045FEB7C35A89BC2E6C22"/>
  </w:style>
  <w:style w:type="paragraph" w:customStyle="1" w:styleId="1BECAB41D88C4751966D1F6DEE02ACC2">
    <w:name w:val="1BECAB41D88C4751966D1F6DEE02ACC2"/>
  </w:style>
  <w:style w:type="paragraph" w:customStyle="1" w:styleId="3EB784AD89644E048E1FF11040521FA6">
    <w:name w:val="3EB784AD89644E048E1FF11040521FA6"/>
  </w:style>
  <w:style w:type="paragraph" w:customStyle="1" w:styleId="433B889DA66C4F568EAEE94BAB101FA8">
    <w:name w:val="433B889DA66C4F568EAEE94BAB101FA8"/>
  </w:style>
  <w:style w:type="paragraph" w:customStyle="1" w:styleId="EF1B3E672F2D4FD4B6BD6DF78EF8B7AF">
    <w:name w:val="EF1B3E672F2D4FD4B6BD6DF78EF8B7AF"/>
  </w:style>
  <w:style w:type="paragraph" w:customStyle="1" w:styleId="ACCB1ADCCD564CF59F41303C61F3145F">
    <w:name w:val="ACCB1ADCCD564CF59F41303C61F3145F"/>
  </w:style>
  <w:style w:type="paragraph" w:customStyle="1" w:styleId="76117B5431004D92AF6AAE8AB38E8000">
    <w:name w:val="76117B5431004D92AF6AAE8AB38E8000"/>
  </w:style>
  <w:style w:type="paragraph" w:customStyle="1" w:styleId="1EBB32BEEC6B4F378315876AFE0ED474">
    <w:name w:val="1EBB32BEEC6B4F378315876AFE0ED474"/>
  </w:style>
  <w:style w:type="paragraph" w:customStyle="1" w:styleId="C3EA24FE22CC4A52925616D759689A9E">
    <w:name w:val="C3EA24FE22CC4A52925616D759689A9E"/>
  </w:style>
  <w:style w:type="paragraph" w:customStyle="1" w:styleId="58224FCEBEF547578F06FF88F1901AB2">
    <w:name w:val="58224FCEBEF547578F06FF88F1901AB2"/>
  </w:style>
  <w:style w:type="paragraph" w:customStyle="1" w:styleId="DC33E610CBB946DA8F79DB4C94727773">
    <w:name w:val="DC33E610CBB946DA8F79DB4C94727773"/>
  </w:style>
  <w:style w:type="paragraph" w:customStyle="1" w:styleId="DA7AD97EE63B4594A65FFCFAC83DEDCF">
    <w:name w:val="DA7AD97EE63B4594A65FFCFAC83DEDCF"/>
  </w:style>
  <w:style w:type="paragraph" w:customStyle="1" w:styleId="1A4D217D25354DCA982D26A8BF8C690D">
    <w:name w:val="1A4D217D25354DCA982D26A8BF8C690D"/>
  </w:style>
  <w:style w:type="paragraph" w:customStyle="1" w:styleId="66F4A9472BBC4C9A9B15A1362B1CFFE7">
    <w:name w:val="66F4A9472BBC4C9A9B15A1362B1CFFE7"/>
  </w:style>
  <w:style w:type="paragraph" w:customStyle="1" w:styleId="1D569C1170034A1BBDA4E33711C041B9">
    <w:name w:val="1D569C1170034A1BBDA4E33711C041B9"/>
  </w:style>
  <w:style w:type="paragraph" w:customStyle="1" w:styleId="0CDC8DFD9B6E428593C138386001AB1E">
    <w:name w:val="0CDC8DFD9B6E428593C138386001AB1E"/>
  </w:style>
  <w:style w:type="paragraph" w:customStyle="1" w:styleId="115A2655948A45F880EAD238DDA35A2C">
    <w:name w:val="115A2655948A45F880EAD238DDA35A2C"/>
  </w:style>
  <w:style w:type="paragraph" w:customStyle="1" w:styleId="ACA6D66EA52443F4B5552A6D998F9F4A">
    <w:name w:val="ACA6D66EA52443F4B5552A6D998F9F4A"/>
  </w:style>
  <w:style w:type="paragraph" w:customStyle="1" w:styleId="F759CB74DBBD4AE2B65C365A73700BC8">
    <w:name w:val="F759CB74DBBD4AE2B65C365A73700BC8"/>
  </w:style>
  <w:style w:type="paragraph" w:customStyle="1" w:styleId="60864B68E47848CD81200FA335516161">
    <w:name w:val="60864B68E47848CD81200FA335516161"/>
  </w:style>
  <w:style w:type="paragraph" w:customStyle="1" w:styleId="B0F34D8BA13A40CC82FC2912F4E26B57">
    <w:name w:val="B0F34D8BA13A40CC82FC2912F4E26B57"/>
  </w:style>
  <w:style w:type="paragraph" w:customStyle="1" w:styleId="6C53FDEEA94B46878C0DF574B1124653">
    <w:name w:val="6C53FDEEA94B46878C0DF574B1124653"/>
  </w:style>
  <w:style w:type="paragraph" w:customStyle="1" w:styleId="520A5B2BA9F3444AB5C742722D7B3E93">
    <w:name w:val="520A5B2BA9F3444AB5C742722D7B3E93"/>
  </w:style>
  <w:style w:type="paragraph" w:customStyle="1" w:styleId="9DEE2E1514E74F90B37A2626053AD05E">
    <w:name w:val="9DEE2E1514E74F90B37A2626053AD05E"/>
  </w:style>
  <w:style w:type="paragraph" w:customStyle="1" w:styleId="846D50556EB54A30ADE671D71E97807A">
    <w:name w:val="846D50556EB54A30ADE671D71E97807A"/>
  </w:style>
  <w:style w:type="paragraph" w:customStyle="1" w:styleId="666CCC5200DA4F40834729D1B233F2A8">
    <w:name w:val="666CCC5200DA4F40834729D1B233F2A8"/>
  </w:style>
  <w:style w:type="paragraph" w:customStyle="1" w:styleId="FA36892AA87D4DEFBC9C5136C5EC494E">
    <w:name w:val="FA36892AA87D4DEFBC9C5136C5EC494E"/>
  </w:style>
  <w:style w:type="paragraph" w:customStyle="1" w:styleId="6E572631872749758657D29F08B4DCAA">
    <w:name w:val="6E572631872749758657D29F08B4DCAA"/>
  </w:style>
  <w:style w:type="paragraph" w:customStyle="1" w:styleId="9F0AA995DBCF448C88737FBF0EF4AA87">
    <w:name w:val="9F0AA995DBCF448C88737FBF0EF4AA87"/>
  </w:style>
  <w:style w:type="paragraph" w:customStyle="1" w:styleId="FA30BBE28515423EA7A6F1B4F9EFAD55">
    <w:name w:val="FA30BBE28515423EA7A6F1B4F9EFAD55"/>
  </w:style>
  <w:style w:type="paragraph" w:customStyle="1" w:styleId="BA4DDAB2F20C4058BDA94DC779D7615B">
    <w:name w:val="BA4DDAB2F20C4058BDA94DC779D7615B"/>
  </w:style>
  <w:style w:type="paragraph" w:customStyle="1" w:styleId="1B0A80B29AAC4B258F1E67537FF8703B">
    <w:name w:val="1B0A80B29AAC4B258F1E67537FF8703B"/>
  </w:style>
  <w:style w:type="paragraph" w:customStyle="1" w:styleId="F39FE5F4B0134ECDBACDCF82B7FD4350">
    <w:name w:val="F39FE5F4B0134ECDBACDCF82B7FD4350"/>
  </w:style>
  <w:style w:type="paragraph" w:customStyle="1" w:styleId="F48D90B5A25C4D24AF8182BBF3B59BC6">
    <w:name w:val="F48D90B5A25C4D24AF8182BBF3B59BC6"/>
  </w:style>
  <w:style w:type="paragraph" w:customStyle="1" w:styleId="65F8974191B142479C95FF7134DA5CF3">
    <w:name w:val="65F8974191B142479C95FF7134DA5CF3"/>
  </w:style>
  <w:style w:type="paragraph" w:customStyle="1" w:styleId="9ED5FED0C54B488CA7189A6AAF19F43C">
    <w:name w:val="9ED5FED0C54B488CA7189A6AAF19F43C"/>
  </w:style>
  <w:style w:type="paragraph" w:customStyle="1" w:styleId="0B65CC25F9FA4041A4F351601FF68FDC">
    <w:name w:val="0B65CC25F9FA4041A4F351601FF68FDC"/>
  </w:style>
  <w:style w:type="paragraph" w:customStyle="1" w:styleId="81877607C5CC4F32BA225B7F2B833A18">
    <w:name w:val="81877607C5CC4F32BA225B7F2B833A18"/>
  </w:style>
  <w:style w:type="paragraph" w:customStyle="1" w:styleId="0256E5330FE846689117E5C20ACF5093">
    <w:name w:val="0256E5330FE846689117E5C20ACF5093"/>
  </w:style>
  <w:style w:type="paragraph" w:customStyle="1" w:styleId="946E4007427F4ABEBD041276B23C2985">
    <w:name w:val="946E4007427F4ABEBD041276B23C2985"/>
  </w:style>
  <w:style w:type="paragraph" w:customStyle="1" w:styleId="069EED8826E14211A1A68D8BD43E4640">
    <w:name w:val="069EED8826E14211A1A68D8BD43E4640"/>
  </w:style>
  <w:style w:type="paragraph" w:customStyle="1" w:styleId="0F4DA29B786141E59C9A9F02CCCE826B">
    <w:name w:val="0F4DA29B786141E59C9A9F02CCCE826B"/>
  </w:style>
  <w:style w:type="paragraph" w:customStyle="1" w:styleId="3D62A1FF5C2A4A9FA1A9D1CF34987E2A">
    <w:name w:val="3D62A1FF5C2A4A9FA1A9D1CF34987E2A"/>
  </w:style>
  <w:style w:type="paragraph" w:customStyle="1" w:styleId="255CACD8EF0F495097580CB76B39131A">
    <w:name w:val="255CACD8EF0F495097580CB76B39131A"/>
  </w:style>
  <w:style w:type="paragraph" w:customStyle="1" w:styleId="4526FD3822EC449CBA5160373B3E5A42">
    <w:name w:val="4526FD3822EC449CBA5160373B3E5A42"/>
  </w:style>
  <w:style w:type="paragraph" w:customStyle="1" w:styleId="705B0E45087B40CBAC4506E5D9238F3C">
    <w:name w:val="705B0E45087B40CBAC4506E5D9238F3C"/>
  </w:style>
  <w:style w:type="paragraph" w:customStyle="1" w:styleId="B5E5E906791A49589D7CA0949D2691CC">
    <w:name w:val="B5E5E906791A49589D7CA0949D2691CC"/>
  </w:style>
  <w:style w:type="paragraph" w:customStyle="1" w:styleId="F9D40258AF5F42B48525CA6D5C1C77E1">
    <w:name w:val="F9D40258AF5F42B48525CA6D5C1C77E1"/>
  </w:style>
  <w:style w:type="paragraph" w:customStyle="1" w:styleId="7D0845EA9E1D45718A069FE719A25A08">
    <w:name w:val="7D0845EA9E1D45718A069FE719A25A08"/>
  </w:style>
  <w:style w:type="paragraph" w:customStyle="1" w:styleId="40D18502849B44FBB4E502899B8AC8AE">
    <w:name w:val="40D18502849B44FBB4E502899B8AC8AE"/>
  </w:style>
  <w:style w:type="paragraph" w:customStyle="1" w:styleId="A6678AD426784192A08C171BF1C031E6">
    <w:name w:val="A6678AD426784192A08C171BF1C031E6"/>
  </w:style>
  <w:style w:type="paragraph" w:customStyle="1" w:styleId="E8E6897EE0234829AE99C672D4A3EE1D">
    <w:name w:val="E8E6897EE0234829AE99C672D4A3EE1D"/>
  </w:style>
  <w:style w:type="paragraph" w:customStyle="1" w:styleId="FB91B272697948EFAB9D58E8871BD2C8">
    <w:name w:val="FB91B272697948EFAB9D58E8871BD2C8"/>
  </w:style>
  <w:style w:type="paragraph" w:customStyle="1" w:styleId="65BFC7B689284D5A818FF9FF5BEF55E7">
    <w:name w:val="65BFC7B689284D5A818FF9FF5BEF55E7"/>
  </w:style>
  <w:style w:type="paragraph" w:customStyle="1" w:styleId="B111EE4AD35D4072AC3449A2FB8558C6">
    <w:name w:val="B111EE4AD35D4072AC3449A2FB8558C6"/>
  </w:style>
  <w:style w:type="paragraph" w:customStyle="1" w:styleId="F554673E274046A68DB038F394244096">
    <w:name w:val="F554673E274046A68DB038F394244096"/>
  </w:style>
  <w:style w:type="paragraph" w:customStyle="1" w:styleId="E025E693E3F64A118A9B14E4540492DB">
    <w:name w:val="E025E693E3F64A118A9B14E4540492DB"/>
  </w:style>
  <w:style w:type="paragraph" w:customStyle="1" w:styleId="C4B21797ED6B487CAEC0AE634BBD3450">
    <w:name w:val="C4B21797ED6B487CAEC0AE634BBD3450"/>
  </w:style>
  <w:style w:type="paragraph" w:customStyle="1" w:styleId="405B4D626D3D44E1BE9B1020D9AB86E6">
    <w:name w:val="405B4D626D3D44E1BE9B1020D9AB86E6"/>
  </w:style>
  <w:style w:type="paragraph" w:customStyle="1" w:styleId="A0AD3E9ED5DF423D8B54D5F295971588">
    <w:name w:val="A0AD3E9ED5DF423D8B54D5F295971588"/>
  </w:style>
  <w:style w:type="paragraph" w:customStyle="1" w:styleId="0E2F541B856741DE9222A1EA8A942E43">
    <w:name w:val="0E2F541B856741DE9222A1EA8A942E43"/>
  </w:style>
  <w:style w:type="paragraph" w:customStyle="1" w:styleId="679D8D0BD5D84A41BFB3CD03E21225A2">
    <w:name w:val="679D8D0BD5D84A41BFB3CD03E21225A2"/>
  </w:style>
  <w:style w:type="paragraph" w:customStyle="1" w:styleId="60FA6100124F4621BDC8841863CF47E0">
    <w:name w:val="60FA6100124F4621BDC8841863CF47E0"/>
  </w:style>
  <w:style w:type="paragraph" w:customStyle="1" w:styleId="7D3F80793E3E4C1BA20389320835A92E">
    <w:name w:val="7D3F80793E3E4C1BA20389320835A92E"/>
  </w:style>
  <w:style w:type="paragraph" w:customStyle="1" w:styleId="C9C66CE6BF5F443F8B44D15649CA6C54">
    <w:name w:val="C9C66CE6BF5F443F8B44D15649CA6C54"/>
  </w:style>
  <w:style w:type="paragraph" w:customStyle="1" w:styleId="0D298916A120429D9B93A405BCBF06C2">
    <w:name w:val="0D298916A120429D9B93A405BCBF06C2"/>
  </w:style>
  <w:style w:type="paragraph" w:customStyle="1" w:styleId="2EED2F580CD6460C94FC8F97DF70DC4B">
    <w:name w:val="2EED2F580CD6460C94FC8F97DF70DC4B"/>
  </w:style>
  <w:style w:type="paragraph" w:customStyle="1" w:styleId="EB931D80E36E48ECA6CBBD745E32A78A">
    <w:name w:val="EB931D80E36E48ECA6CBBD745E32A78A"/>
  </w:style>
  <w:style w:type="paragraph" w:customStyle="1" w:styleId="BFE91E02524F4DB3A2BC40424088981C">
    <w:name w:val="BFE91E02524F4DB3A2BC40424088981C"/>
  </w:style>
  <w:style w:type="paragraph" w:customStyle="1" w:styleId="3583C87BF6DA4C40B374F700A99D82A6">
    <w:name w:val="3583C87BF6DA4C40B374F700A99D82A6"/>
  </w:style>
  <w:style w:type="paragraph" w:customStyle="1" w:styleId="E3CE8A5D1C3045128F50C6B47AA8A60D">
    <w:name w:val="E3CE8A5D1C3045128F50C6B47AA8A60D"/>
  </w:style>
  <w:style w:type="paragraph" w:customStyle="1" w:styleId="22BAA570B86246DE95440ED524DDF79F">
    <w:name w:val="22BAA570B86246DE95440ED524DDF79F"/>
  </w:style>
  <w:style w:type="paragraph" w:customStyle="1" w:styleId="CBED75B9BABA419185B108D95542540D">
    <w:name w:val="CBED75B9BABA419185B108D95542540D"/>
  </w:style>
  <w:style w:type="paragraph" w:customStyle="1" w:styleId="9C744173C06747BAA2C0012B66D8F51F">
    <w:name w:val="9C744173C06747BAA2C0012B66D8F51F"/>
  </w:style>
  <w:style w:type="paragraph" w:customStyle="1" w:styleId="F20A19AF0DBD45B188107059B6E01E0E">
    <w:name w:val="F20A19AF0DBD45B188107059B6E01E0E"/>
  </w:style>
  <w:style w:type="paragraph" w:customStyle="1" w:styleId="70BA78B2B8AE438B92FE9FE65353ADE6">
    <w:name w:val="70BA78B2B8AE438B92FE9FE65353ADE6"/>
  </w:style>
  <w:style w:type="paragraph" w:customStyle="1" w:styleId="FB6FD3C7E1694757B66BFFB2A528B72D">
    <w:name w:val="FB6FD3C7E1694757B66BFFB2A528B72D"/>
  </w:style>
  <w:style w:type="paragraph" w:customStyle="1" w:styleId="DEC6B17F04F44A00B1B8E965C0D9D28B">
    <w:name w:val="DEC6B17F04F44A00B1B8E965C0D9D28B"/>
  </w:style>
  <w:style w:type="paragraph" w:customStyle="1" w:styleId="D9B41A3EFE29410B92D628BABDAFCCFB">
    <w:name w:val="D9B41A3EFE29410B92D628BABDAFCCFB"/>
  </w:style>
  <w:style w:type="paragraph" w:customStyle="1" w:styleId="CD23EDDB09094C40A7E46846C1DA145B">
    <w:name w:val="CD23EDDB09094C40A7E46846C1DA145B"/>
  </w:style>
  <w:style w:type="paragraph" w:customStyle="1" w:styleId="6456D3031FFB478BA660DFEE5834CCE4">
    <w:name w:val="6456D3031FFB478BA660DFEE5834CCE4"/>
  </w:style>
  <w:style w:type="paragraph" w:customStyle="1" w:styleId="B8F8E96B18A84276A0456BED39BB9781">
    <w:name w:val="B8F8E96B18A84276A0456BED39BB9781"/>
  </w:style>
  <w:style w:type="paragraph" w:customStyle="1" w:styleId="E4EE541EA71F4055B7A460BB9B130D4D">
    <w:name w:val="E4EE541EA71F4055B7A460BB9B130D4D"/>
  </w:style>
  <w:style w:type="paragraph" w:customStyle="1" w:styleId="1C2634D742A744F4A0D5461E1456E687">
    <w:name w:val="1C2634D742A744F4A0D5461E1456E687"/>
  </w:style>
  <w:style w:type="paragraph" w:customStyle="1" w:styleId="5BDB6E88483041C1A3D44740A5785742">
    <w:name w:val="5BDB6E88483041C1A3D44740A5785742"/>
  </w:style>
  <w:style w:type="paragraph" w:customStyle="1" w:styleId="FBB0987418F74A82979C8DEE4A5544E0">
    <w:name w:val="FBB0987418F74A82979C8DEE4A5544E0"/>
  </w:style>
  <w:style w:type="paragraph" w:customStyle="1" w:styleId="AAF3076112D14956BE4275029EE5894E">
    <w:name w:val="AAF3076112D14956BE4275029EE5894E"/>
  </w:style>
  <w:style w:type="paragraph" w:customStyle="1" w:styleId="C689D1BA79C041059BA68D7DCE972552">
    <w:name w:val="C689D1BA79C041059BA68D7DCE972552"/>
  </w:style>
  <w:style w:type="paragraph" w:customStyle="1" w:styleId="9545C43EA8A44FDB9AB8DCD5DF2EE793">
    <w:name w:val="9545C43EA8A44FDB9AB8DCD5DF2EE793"/>
  </w:style>
  <w:style w:type="paragraph" w:customStyle="1" w:styleId="B9392F6F2DC2430E836618B59E3AD6BA">
    <w:name w:val="B9392F6F2DC2430E836618B59E3AD6BA"/>
  </w:style>
  <w:style w:type="paragraph" w:customStyle="1" w:styleId="9DDFF3998BB249ECA04AE80B598BB0A8">
    <w:name w:val="9DDFF3998BB249ECA04AE80B598BB0A8"/>
  </w:style>
  <w:style w:type="paragraph" w:customStyle="1" w:styleId="3177C5F7524E4D69AA89F3B15EFF922F">
    <w:name w:val="3177C5F7524E4D69AA89F3B15EFF922F"/>
  </w:style>
  <w:style w:type="paragraph" w:customStyle="1" w:styleId="EA3EC365988E4508BBA619FEF5D7F232">
    <w:name w:val="EA3EC365988E4508BBA619FEF5D7F232"/>
  </w:style>
  <w:style w:type="paragraph" w:customStyle="1" w:styleId="98D336F8A0BB474D91F13EC2ED333AAC">
    <w:name w:val="98D336F8A0BB474D91F13EC2ED333AAC"/>
  </w:style>
  <w:style w:type="paragraph" w:customStyle="1" w:styleId="741E46D4EAD143698EDA7FC5CF572D36">
    <w:name w:val="741E46D4EAD143698EDA7FC5CF572D36"/>
  </w:style>
  <w:style w:type="paragraph" w:customStyle="1" w:styleId="AE5FBC7275854AF28F75021D34A16715">
    <w:name w:val="AE5FBC7275854AF28F75021D34A16715"/>
    <w:rsid w:val="008E6FD7"/>
  </w:style>
  <w:style w:type="paragraph" w:customStyle="1" w:styleId="E4373E8F85944689B9B0144FFE08CCFB">
    <w:name w:val="E4373E8F85944689B9B0144FFE08CCFB"/>
    <w:rsid w:val="008E6FD7"/>
  </w:style>
  <w:style w:type="paragraph" w:customStyle="1" w:styleId="4E0DD9A9E2374CBDA7D3C31EC30776BD">
    <w:name w:val="4E0DD9A9E2374CBDA7D3C31EC30776BD"/>
    <w:rsid w:val="008E6FD7"/>
  </w:style>
  <w:style w:type="paragraph" w:customStyle="1" w:styleId="9A535F7A2E064EB49E0B79B65196735E">
    <w:name w:val="9A535F7A2E064EB49E0B79B65196735E"/>
    <w:rsid w:val="008E6FD7"/>
  </w:style>
  <w:style w:type="paragraph" w:customStyle="1" w:styleId="F0D24F2344E0445FAD96B4E8C5E2616F">
    <w:name w:val="F0D24F2344E0445FAD96B4E8C5E2616F"/>
    <w:rsid w:val="008E6FD7"/>
  </w:style>
  <w:style w:type="paragraph" w:customStyle="1" w:styleId="EF8B859414DA40EFAC20EF23EC40B4D1">
    <w:name w:val="EF8B859414DA40EFAC20EF23EC40B4D1"/>
    <w:rsid w:val="008E6FD7"/>
  </w:style>
  <w:style w:type="paragraph" w:customStyle="1" w:styleId="7C96339B3F8048E2AF257EC8A70683C1">
    <w:name w:val="7C96339B3F8048E2AF257EC8A70683C1"/>
    <w:rsid w:val="008E6FD7"/>
  </w:style>
  <w:style w:type="paragraph" w:customStyle="1" w:styleId="16C3220E447447B49F234836C07D1FBB">
    <w:name w:val="16C3220E447447B49F234836C07D1FBB"/>
    <w:rsid w:val="008E6FD7"/>
  </w:style>
  <w:style w:type="paragraph" w:customStyle="1" w:styleId="03740F3953AC4121919D18FBAB42CC0E">
    <w:name w:val="03740F3953AC4121919D18FBAB42CC0E"/>
    <w:rsid w:val="008E6FD7"/>
  </w:style>
  <w:style w:type="paragraph" w:customStyle="1" w:styleId="BEAEED1E6F9041C1B2DE02CA38C39F2D">
    <w:name w:val="BEAEED1E6F9041C1B2DE02CA38C39F2D"/>
    <w:rsid w:val="008E6FD7"/>
  </w:style>
  <w:style w:type="paragraph" w:customStyle="1" w:styleId="DAC6873371DD4000B6119A99B9E9BEA8">
    <w:name w:val="DAC6873371DD4000B6119A99B9E9BEA8"/>
    <w:rsid w:val="008E6FD7"/>
  </w:style>
  <w:style w:type="paragraph" w:customStyle="1" w:styleId="26431F6A81E6462FB3381D4C369548A4">
    <w:name w:val="26431F6A81E6462FB3381D4C369548A4"/>
    <w:rsid w:val="008E6FD7"/>
  </w:style>
  <w:style w:type="paragraph" w:customStyle="1" w:styleId="4B7449607A134FBDAA5F023E389DAD3A">
    <w:name w:val="4B7449607A134FBDAA5F023E389DAD3A"/>
    <w:rsid w:val="008E6FD7"/>
  </w:style>
  <w:style w:type="paragraph" w:customStyle="1" w:styleId="AFDADAB20D7A4F3782E942B160C4A702">
    <w:name w:val="AFDADAB20D7A4F3782E942B160C4A702"/>
    <w:rsid w:val="00E50283"/>
  </w:style>
  <w:style w:type="paragraph" w:customStyle="1" w:styleId="97E09F75FCD4435586304C5579572B1C">
    <w:name w:val="97E09F75FCD4435586304C5579572B1C"/>
    <w:rsid w:val="00E50283"/>
  </w:style>
  <w:style w:type="paragraph" w:customStyle="1" w:styleId="A625120A46D14EDCA142B6803ACAB03B">
    <w:name w:val="A625120A46D14EDCA142B6803ACAB03B"/>
    <w:rsid w:val="00E50283"/>
  </w:style>
  <w:style w:type="paragraph" w:customStyle="1" w:styleId="FCDF3757101542A88B6DBEFE0429FC35">
    <w:name w:val="FCDF3757101542A88B6DBEFE0429FC35"/>
    <w:rsid w:val="00E50283"/>
  </w:style>
  <w:style w:type="paragraph" w:customStyle="1" w:styleId="B4A66E78DDBE4BC5B6ABE6E554C3F05D">
    <w:name w:val="B4A66E78DDBE4BC5B6ABE6E554C3F05D"/>
    <w:rsid w:val="00E50283"/>
  </w:style>
  <w:style w:type="paragraph" w:customStyle="1" w:styleId="25752DADCF614D2DA4A4EDB0919219FD">
    <w:name w:val="25752DADCF614D2DA4A4EDB0919219FD"/>
    <w:rsid w:val="00E50283"/>
  </w:style>
  <w:style w:type="paragraph" w:customStyle="1" w:styleId="EF73122C17AE47668DFF90F277BCC627">
    <w:name w:val="EF73122C17AE47668DFF90F277BCC627"/>
    <w:rsid w:val="00E50283"/>
  </w:style>
  <w:style w:type="paragraph" w:customStyle="1" w:styleId="DD35E092B48341C095DBE6CBAB875FDD">
    <w:name w:val="DD35E092B48341C095DBE6CBAB875FDD"/>
    <w:rsid w:val="00E50283"/>
  </w:style>
  <w:style w:type="paragraph" w:customStyle="1" w:styleId="D69421FFF18F45E99FE13EB46DF0D8F7">
    <w:name w:val="D69421FFF18F45E99FE13EB46DF0D8F7"/>
    <w:rsid w:val="00E50283"/>
  </w:style>
  <w:style w:type="paragraph" w:customStyle="1" w:styleId="202A00EDA1EF4AF58CE45B1DEC1E4B59">
    <w:name w:val="202A00EDA1EF4AF58CE45B1DEC1E4B59"/>
    <w:rsid w:val="00E50283"/>
  </w:style>
  <w:style w:type="paragraph" w:customStyle="1" w:styleId="87024C71C2344E5CA09D26DF6A7E4B01">
    <w:name w:val="87024C71C2344E5CA09D26DF6A7E4B01"/>
    <w:rsid w:val="00E50283"/>
  </w:style>
  <w:style w:type="paragraph" w:customStyle="1" w:styleId="2B1ECB4C5A48439292032F95E44C5CE8">
    <w:name w:val="2B1ECB4C5A48439292032F95E44C5CE8"/>
    <w:rsid w:val="00E50283"/>
  </w:style>
  <w:style w:type="paragraph" w:customStyle="1" w:styleId="D736BB9F1D7E401791453799BA1E6138">
    <w:name w:val="D736BB9F1D7E401791453799BA1E6138"/>
    <w:rsid w:val="004D1282"/>
    <w:rPr>
      <w:kern w:val="2"/>
      <w14:ligatures w14:val="standardContextual"/>
    </w:rPr>
  </w:style>
  <w:style w:type="paragraph" w:customStyle="1" w:styleId="F68AB2F6302C4ED58623094254A9B3C6">
    <w:name w:val="F68AB2F6302C4ED58623094254A9B3C6"/>
    <w:rsid w:val="004D1282"/>
    <w:rPr>
      <w:kern w:val="2"/>
      <w14:ligatures w14:val="standardContextual"/>
    </w:rPr>
  </w:style>
  <w:style w:type="paragraph" w:customStyle="1" w:styleId="3EF84F3B42E246AD910872614EE54827">
    <w:name w:val="3EF84F3B42E246AD910872614EE54827"/>
    <w:rsid w:val="004D1282"/>
    <w:rPr>
      <w:kern w:val="2"/>
      <w14:ligatures w14:val="standardContextual"/>
    </w:rPr>
  </w:style>
  <w:style w:type="paragraph" w:customStyle="1" w:styleId="77D64DE2089E43F9BF1459C17BD7A98F">
    <w:name w:val="77D64DE2089E43F9BF1459C17BD7A98F"/>
    <w:rsid w:val="004D1282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DFB8E8-F88D-4B4B-A95E-B8A8A63A5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INSERT NAME-Global-Women-Activate-Leaders-Programme-Scholarship-Application-Form-2019</Template>
  <TotalTime>4</TotalTime>
  <Pages>3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Keremete</dc:creator>
  <cp:lastModifiedBy>Champions</cp:lastModifiedBy>
  <cp:revision>2</cp:revision>
  <cp:lastPrinted>2019-04-16T05:35:00Z</cp:lastPrinted>
  <dcterms:created xsi:type="dcterms:W3CDTF">2023-10-03T02:43:00Z</dcterms:created>
  <dcterms:modified xsi:type="dcterms:W3CDTF">2023-10-03T02:43:00Z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</Properties>
</file>