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7965AA8A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</w:t>
            </w:r>
          </w:p>
          <w:p w14:paraId="29F8B7F4" w14:textId="1D898C41" w:rsidR="007A1DFF" w:rsidRPr="00C80C5A" w:rsidRDefault="00C80C5A" w:rsidP="000B7D8D">
            <w:pPr>
              <w:ind w:right="108"/>
              <w:jc w:val="center"/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</w:pPr>
            <w:r w:rsidRPr="00C80C5A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[APPLICATION FORM 202</w:t>
            </w:r>
            <w:r w:rsidR="00111ACF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3</w:t>
            </w:r>
            <w:r w:rsidRPr="00C80C5A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]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29C4CA2B" w:rsidR="000B7D8D" w:rsidRPr="000B7D8D" w:rsidRDefault="005B5F06" w:rsidP="000B7D8D">
            <w:pPr>
              <w:pStyle w:val="Heading1"/>
              <w:ind w:left="0" w:right="-489"/>
            </w:pPr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Chantelle Lincoln</w:t>
            </w:r>
          </w:p>
          <w:p w14:paraId="7252401A" w14:textId="3200659D" w:rsidR="000B7D8D" w:rsidRPr="002522D2" w:rsidRDefault="00000000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="005B5F06" w:rsidRPr="00C01DE5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chantelle.lincoln@globalwomen.org.nz</w:t>
              </w:r>
            </w:hyperlink>
            <w:r w:rsidR="000B7D8D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442772D2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111ACF">
        <w:trPr>
          <w:trHeight w:val="1591"/>
        </w:trPr>
        <w:tc>
          <w:tcPr>
            <w:tcW w:w="10201" w:type="dxa"/>
            <w:vAlign w:val="center"/>
          </w:tcPr>
          <w:p w14:paraId="3B37FCFB" w14:textId="72F7FDC5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INFORMATION:</w:t>
            </w:r>
          </w:p>
          <w:p w14:paraId="6DF0FE00" w14:textId="1A087EF3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F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ull/partial 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</w:t>
            </w: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de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course materials, catering &amp; graduation</w:t>
            </w:r>
          </w:p>
          <w:p w14:paraId="514D3784" w14:textId="0E96DA47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Cost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DOES NOT COVER TRAVEL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111ACF">
        <w:trPr>
          <w:trHeight w:val="3527"/>
        </w:trPr>
        <w:tc>
          <w:tcPr>
            <w:tcW w:w="10201" w:type="dxa"/>
            <w:vAlign w:val="center"/>
          </w:tcPr>
          <w:p w14:paraId="003D3CC5" w14:textId="0E3F25FD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PLEASE HIGHLIGHT </w:t>
            </w:r>
            <w:r w:rsidR="008E3FF0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WHAT </w:t>
            </w: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YOU WOULD LIKE TO APPLY FOR: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7F345782" w:rsidR="003F11F8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160E21F9" w14:textId="3739F7CB" w:rsidR="00111ACF" w:rsidRDefault="00111ACF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</w:p>
          <w:p w14:paraId="54D244DD" w14:textId="77777777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1A8BF88" w14:textId="0773CF64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PARTIAL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)</w:t>
            </w:r>
          </w:p>
          <w:p w14:paraId="61C897CD" w14:textId="77777777" w:rsidR="00111ACF" w:rsidRPr="00F12738" w:rsidRDefault="00111ACF" w:rsidP="00111AC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only, subject to approval by The Tindall Foundation)</w:t>
            </w:r>
          </w:p>
          <w:p w14:paraId="45E3F246" w14:textId="77777777" w:rsidR="00111ACF" w:rsidRPr="00F12738" w:rsidRDefault="00111ACF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17B8C21C" w14:textId="48FEDF4F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THE TINDALL FOUNDATION 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–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MAORI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/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PACIFIC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– ACTIVATE SCHOLARSHIP (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FULL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)</w:t>
            </w:r>
          </w:p>
          <w:p w14:paraId="25FB7D9F" w14:textId="77777777" w:rsidR="00111ACF" w:rsidRPr="00F12738" w:rsidRDefault="00111ACF" w:rsidP="00111AC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only, subject to approval by The Tindall Foundation)</w:t>
            </w:r>
          </w:p>
          <w:p w14:paraId="13D68BCA" w14:textId="77777777" w:rsidR="006E691E" w:rsidRDefault="006E691E" w:rsidP="00F12738">
            <w:pPr>
              <w:rPr>
                <w:sz w:val="18"/>
                <w:szCs w:val="18"/>
              </w:rPr>
            </w:pPr>
          </w:p>
          <w:p w14:paraId="28BD7995" w14:textId="24473212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THE TINDALL FOUNDATION 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–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MAORI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/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PACIFIC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 – ACTIVATE SCHOLARSHIP (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PARTIAL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)</w:t>
            </w:r>
          </w:p>
          <w:p w14:paraId="07EE219F" w14:textId="77777777" w:rsidR="00111ACF" w:rsidRPr="00F12738" w:rsidRDefault="00111ACF" w:rsidP="00111AC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only, subject to approval by The Tindall Foundation)</w:t>
            </w:r>
          </w:p>
          <w:p w14:paraId="0305A04A" w14:textId="34F771D3" w:rsidR="00111ACF" w:rsidRPr="00F12738" w:rsidRDefault="00111ACF" w:rsidP="00F12738">
            <w:pPr>
              <w:rPr>
                <w:sz w:val="18"/>
                <w:szCs w:val="18"/>
              </w:rPr>
            </w:pPr>
          </w:p>
        </w:tc>
      </w:tr>
      <w:tr w:rsidR="009F125E" w:rsidRPr="00386E4E" w14:paraId="13F6673A" w14:textId="77777777" w:rsidTr="00111ACF">
        <w:trPr>
          <w:trHeight w:val="3535"/>
        </w:trPr>
        <w:tc>
          <w:tcPr>
            <w:tcW w:w="10201" w:type="dxa"/>
            <w:vAlign w:val="center"/>
          </w:tcPr>
          <w:p w14:paraId="5EC779CE" w14:textId="04239C1B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7838FC4F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0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111ACF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#1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111ACF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23 </w:t>
            </w:r>
            <w:proofErr w:type="gramStart"/>
            <w:r w:rsidR="00111ACF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Feb,</w:t>
            </w:r>
            <w:proofErr w:type="gramEnd"/>
            <w:r w:rsidR="00111ACF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22 Mar, 27 Apr, 17 May 2023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48958EA5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111ACF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VIRTUAL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F17387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 Mar, 18 July, 9 Aug, 12 Sept]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116D6984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AUCKLAND #2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F17387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21 Jun, 18 July, 9 Aug, 12 Sept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473E39E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F17387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11 May, 9 Jun, 20 Jul, 15 Aug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32E7E1" w14:textId="6080577B" w:rsidR="003F11F8" w:rsidRPr="00F12738" w:rsidRDefault="00F920F1" w:rsidP="00752373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F17387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31 May, 29 Jun, 4 Aug, 22 Sept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1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5A77AD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000000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000000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000000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Content>
              <w:p w14:paraId="4341B59F" w14:textId="77777777" w:rsidR="003317E9" w:rsidRPr="00386E4E" w:rsidRDefault="00000000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00000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000000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00000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000000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A1CA2" w14:textId="77777777" w:rsidR="002652D2" w:rsidRDefault="002652D2" w:rsidP="002E17C6">
      <w:r>
        <w:separator/>
      </w:r>
    </w:p>
  </w:endnote>
  <w:endnote w:type="continuationSeparator" w:id="0">
    <w:p w14:paraId="4D726E2B" w14:textId="77777777" w:rsidR="002652D2" w:rsidRDefault="002652D2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76EB1" w14:textId="77777777" w:rsidR="002652D2" w:rsidRDefault="002652D2" w:rsidP="002E17C6">
      <w:r>
        <w:separator/>
      </w:r>
    </w:p>
  </w:footnote>
  <w:footnote w:type="continuationSeparator" w:id="0">
    <w:p w14:paraId="05F039FD" w14:textId="77777777" w:rsidR="002652D2" w:rsidRDefault="002652D2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 w16cid:durableId="1512916286">
    <w:abstractNumId w:val="12"/>
  </w:num>
  <w:num w:numId="2" w16cid:durableId="603418425">
    <w:abstractNumId w:val="15"/>
  </w:num>
  <w:num w:numId="3" w16cid:durableId="523522537">
    <w:abstractNumId w:val="20"/>
  </w:num>
  <w:num w:numId="4" w16cid:durableId="1481649214">
    <w:abstractNumId w:val="9"/>
  </w:num>
  <w:num w:numId="5" w16cid:durableId="1389111639">
    <w:abstractNumId w:val="1"/>
  </w:num>
  <w:num w:numId="6" w16cid:durableId="567228529">
    <w:abstractNumId w:val="14"/>
  </w:num>
  <w:num w:numId="7" w16cid:durableId="290865609">
    <w:abstractNumId w:val="13"/>
  </w:num>
  <w:num w:numId="8" w16cid:durableId="1157456995">
    <w:abstractNumId w:val="5"/>
  </w:num>
  <w:num w:numId="9" w16cid:durableId="1591161940">
    <w:abstractNumId w:val="7"/>
  </w:num>
  <w:num w:numId="10" w16cid:durableId="1067417280">
    <w:abstractNumId w:val="18"/>
  </w:num>
  <w:num w:numId="11" w16cid:durableId="1781417903">
    <w:abstractNumId w:val="2"/>
  </w:num>
  <w:num w:numId="12" w16cid:durableId="1689520806">
    <w:abstractNumId w:val="3"/>
  </w:num>
  <w:num w:numId="13" w16cid:durableId="610670641">
    <w:abstractNumId w:val="8"/>
  </w:num>
  <w:num w:numId="14" w16cid:durableId="1478764075">
    <w:abstractNumId w:val="0"/>
  </w:num>
  <w:num w:numId="15" w16cid:durableId="250434831">
    <w:abstractNumId w:val="10"/>
  </w:num>
  <w:num w:numId="16" w16cid:durableId="663239324">
    <w:abstractNumId w:val="16"/>
  </w:num>
  <w:num w:numId="17" w16cid:durableId="1938905828">
    <w:abstractNumId w:val="11"/>
  </w:num>
  <w:num w:numId="18" w16cid:durableId="346102754">
    <w:abstractNumId w:val="17"/>
  </w:num>
  <w:num w:numId="19" w16cid:durableId="1735926780">
    <w:abstractNumId w:val="4"/>
  </w:num>
  <w:num w:numId="20" w16cid:durableId="1328708417">
    <w:abstractNumId w:val="19"/>
  </w:num>
  <w:num w:numId="21" w16cid:durableId="789014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1ACF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652D2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268B"/>
    <w:rsid w:val="008C66FF"/>
    <w:rsid w:val="008D5551"/>
    <w:rsid w:val="008E020F"/>
    <w:rsid w:val="008E0487"/>
    <w:rsid w:val="008E1CCE"/>
    <w:rsid w:val="008E2D7C"/>
    <w:rsid w:val="008E3FF0"/>
    <w:rsid w:val="008E6830"/>
    <w:rsid w:val="00910EEE"/>
    <w:rsid w:val="00913AB5"/>
    <w:rsid w:val="00920692"/>
    <w:rsid w:val="00922E44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5023F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0C5A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87A1A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1738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94845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ntelle.lincoln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le.lincoln\Downloads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66ECA"/>
    <w:rsid w:val="002A5F21"/>
    <w:rsid w:val="006440F0"/>
    <w:rsid w:val="007575D2"/>
    <w:rsid w:val="008E6FD7"/>
    <w:rsid w:val="009029A9"/>
    <w:rsid w:val="00A17CDB"/>
    <w:rsid w:val="00B04145"/>
    <w:rsid w:val="00B139A4"/>
    <w:rsid w:val="00BB384C"/>
    <w:rsid w:val="00C57EE7"/>
    <w:rsid w:val="00E0688C"/>
    <w:rsid w:val="00E50283"/>
    <w:rsid w:val="00E56894"/>
    <w:rsid w:val="00EA078A"/>
    <w:rsid w:val="00F23002"/>
    <w:rsid w:val="00F8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</Template>
  <TotalTime>2</TotalTime>
  <Pages>4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Chantelle Lincoln</cp:lastModifiedBy>
  <cp:revision>2</cp:revision>
  <cp:lastPrinted>2019-04-16T05:35:00Z</cp:lastPrinted>
  <dcterms:created xsi:type="dcterms:W3CDTF">2022-10-05T04:22:00Z</dcterms:created>
  <dcterms:modified xsi:type="dcterms:W3CDTF">2022-10-05T04:22:00Z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